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A9" w:rsidRPr="009264C4" w:rsidRDefault="00F554B4" w:rsidP="000E14A9">
      <w:pPr>
        <w:pStyle w:val="a8"/>
        <w:ind w:right="-401"/>
        <w:jc w:val="center"/>
        <w:rPr>
          <w:b/>
          <w:sz w:val="28"/>
          <w:szCs w:val="28"/>
          <w:lang w:val="ru-RU"/>
        </w:rPr>
      </w:pPr>
      <w:bookmarkStart w:id="0" w:name="_Toc145402033"/>
      <w:bookmarkStart w:id="1" w:name="_Toc161727461"/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E5A53F2" wp14:editId="0A532690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604520" cy="604520"/>
            <wp:effectExtent l="0" t="0" r="5080" b="508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AD" w:rsidRPr="009264C4">
        <w:rPr>
          <w:b/>
          <w:sz w:val="28"/>
          <w:szCs w:val="28"/>
          <w:lang w:val="ru-RU"/>
        </w:rPr>
        <w:t>ВИДЕОКАМЕРА СЕТЕВАЯ</w:t>
      </w:r>
    </w:p>
    <w:p w:rsidR="000E14A9" w:rsidRPr="009264C4" w:rsidRDefault="00AB5F00" w:rsidP="000E14A9">
      <w:pPr>
        <w:pStyle w:val="a8"/>
        <w:ind w:right="-401"/>
        <w:jc w:val="center"/>
        <w:rPr>
          <w:b/>
          <w:sz w:val="28"/>
          <w:szCs w:val="28"/>
          <w:lang w:val="ru-RU"/>
        </w:rPr>
      </w:pPr>
      <w:r w:rsidRPr="009264C4">
        <w:rPr>
          <w:b/>
          <w:sz w:val="28"/>
          <w:szCs w:val="28"/>
          <w:lang w:val="ru-RU"/>
        </w:rPr>
        <w:t>«</w:t>
      </w:r>
      <w:r w:rsidR="00032D6D">
        <w:rPr>
          <w:b/>
          <w:sz w:val="28"/>
          <w:szCs w:val="28"/>
        </w:rPr>
        <w:t>VCI</w:t>
      </w:r>
      <w:r w:rsidR="00032D6D" w:rsidRPr="00032D6D">
        <w:rPr>
          <w:b/>
          <w:sz w:val="28"/>
          <w:szCs w:val="28"/>
          <w:lang w:val="ru-RU"/>
        </w:rPr>
        <w:t>-</w:t>
      </w:r>
      <w:r w:rsidR="00BF5BCA">
        <w:rPr>
          <w:b/>
          <w:sz w:val="28"/>
          <w:szCs w:val="28"/>
          <w:lang w:val="ru-RU"/>
        </w:rPr>
        <w:t>280-01</w:t>
      </w:r>
      <w:r w:rsidRPr="009264C4">
        <w:rPr>
          <w:b/>
          <w:sz w:val="28"/>
          <w:szCs w:val="28"/>
          <w:lang w:val="ru-RU"/>
        </w:rPr>
        <w:t>»</w:t>
      </w:r>
    </w:p>
    <w:p w:rsidR="001D0B55" w:rsidRPr="009264C4" w:rsidRDefault="001D0B55" w:rsidP="000E14A9">
      <w:pPr>
        <w:pStyle w:val="a8"/>
        <w:ind w:right="-401"/>
        <w:jc w:val="center"/>
        <w:rPr>
          <w:sz w:val="28"/>
          <w:szCs w:val="28"/>
          <w:lang w:val="ru-RU"/>
        </w:rPr>
      </w:pPr>
    </w:p>
    <w:p w:rsidR="006A2A8E" w:rsidRPr="009264C4" w:rsidRDefault="00032D6D" w:rsidP="000E14A9">
      <w:pPr>
        <w:pStyle w:val="a8"/>
        <w:ind w:right="-401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Руководство по эксплуатации</w:t>
      </w:r>
    </w:p>
    <w:p w:rsidR="00E3449E" w:rsidRPr="009264C4" w:rsidRDefault="00E3449E" w:rsidP="00E3449E">
      <w:pPr>
        <w:pStyle w:val="a8"/>
        <w:ind w:right="-401"/>
        <w:jc w:val="center"/>
        <w:rPr>
          <w:sz w:val="28"/>
          <w:szCs w:val="28"/>
          <w:lang w:val="ru-RU"/>
        </w:rPr>
      </w:pPr>
      <w:r w:rsidRPr="009264C4">
        <w:rPr>
          <w:sz w:val="28"/>
          <w:szCs w:val="28"/>
          <w:lang w:val="ru-RU"/>
        </w:rPr>
        <w:t>АЦДР.</w:t>
      </w:r>
      <w:r w:rsidR="00032D6D">
        <w:rPr>
          <w:sz w:val="28"/>
          <w:szCs w:val="28"/>
          <w:lang w:val="ru-RU"/>
        </w:rPr>
        <w:t>202119.</w:t>
      </w:r>
      <w:r w:rsidR="00BF5BCA">
        <w:rPr>
          <w:sz w:val="28"/>
          <w:szCs w:val="28"/>
          <w:lang w:val="ru-RU"/>
        </w:rPr>
        <w:t>040</w:t>
      </w:r>
      <w:r w:rsidRPr="009264C4">
        <w:rPr>
          <w:sz w:val="28"/>
          <w:szCs w:val="28"/>
          <w:lang w:val="ru-RU"/>
        </w:rPr>
        <w:t xml:space="preserve"> </w:t>
      </w:r>
      <w:r w:rsidR="00032D6D">
        <w:rPr>
          <w:sz w:val="28"/>
          <w:szCs w:val="28"/>
          <w:lang w:val="ru-RU"/>
        </w:rPr>
        <w:t>РЭ</w:t>
      </w:r>
    </w:p>
    <w:p w:rsidR="007C310D" w:rsidRDefault="007C310D">
      <w:pPr>
        <w:rPr>
          <w:b/>
          <w:color w:val="000000"/>
          <w:lang w:val="ru-RU"/>
        </w:rPr>
      </w:pPr>
    </w:p>
    <w:p w:rsidR="002146E8" w:rsidRPr="00A91BDB" w:rsidRDefault="000E14A9" w:rsidP="00A91BDB">
      <w:pPr>
        <w:pStyle w:val="Default"/>
        <w:ind w:firstLine="425"/>
        <w:jc w:val="center"/>
        <w:rPr>
          <w:b/>
          <w:lang w:val="ru-RU"/>
        </w:rPr>
      </w:pPr>
      <w:r w:rsidRPr="00A91BDB">
        <w:rPr>
          <w:b/>
          <w:lang w:val="ru-RU"/>
        </w:rPr>
        <w:t>1</w:t>
      </w:r>
      <w:r w:rsidR="00A91BDB" w:rsidRPr="00A91BDB">
        <w:rPr>
          <w:b/>
          <w:lang w:val="ru-RU"/>
        </w:rPr>
        <w:t xml:space="preserve"> ОБЩИЕ СВЕДЕНИЯ И НАЗНАЧЕНИЕ</w:t>
      </w:r>
    </w:p>
    <w:p w:rsidR="00280F39" w:rsidRPr="00A91BDB" w:rsidRDefault="00B439BE" w:rsidP="00A91BDB">
      <w:pPr>
        <w:pStyle w:val="Default"/>
        <w:ind w:firstLine="425"/>
        <w:jc w:val="both"/>
        <w:rPr>
          <w:lang w:val="ru-RU"/>
        </w:rPr>
      </w:pPr>
      <w:r w:rsidRPr="00A91BDB">
        <w:rPr>
          <w:lang w:val="ru-RU"/>
        </w:rPr>
        <w:t xml:space="preserve">Видеокамера предназначена для </w:t>
      </w:r>
      <w:r w:rsidR="00DC1D32" w:rsidRPr="00A91BDB">
        <w:rPr>
          <w:lang w:val="ru-RU"/>
        </w:rPr>
        <w:t xml:space="preserve">работы в составе комплекса видеонаблюдения  и </w:t>
      </w:r>
      <w:r w:rsidRPr="00A91BDB">
        <w:rPr>
          <w:lang w:val="ru-RU"/>
        </w:rPr>
        <w:t xml:space="preserve">непрерывной трансляции видеоизображения с охраняемой зоны на системы </w:t>
      </w:r>
      <w:r w:rsidR="0035681E" w:rsidRPr="00A91BDB">
        <w:rPr>
          <w:lang w:val="ru-RU"/>
        </w:rPr>
        <w:t>о</w:t>
      </w:r>
      <w:r w:rsidRPr="00A91BDB">
        <w:rPr>
          <w:lang w:val="ru-RU"/>
        </w:rPr>
        <w:t xml:space="preserve">тображения, записи, хранения и воспроизведения </w:t>
      </w:r>
      <w:r w:rsidRPr="007D3654">
        <w:rPr>
          <w:lang w:val="ru-RU"/>
        </w:rPr>
        <w:t>видеоизображения.</w:t>
      </w:r>
    </w:p>
    <w:p w:rsidR="000E14A9" w:rsidRPr="00A91BDB" w:rsidRDefault="000E14A9" w:rsidP="000E14A9">
      <w:pPr>
        <w:pStyle w:val="Default"/>
        <w:rPr>
          <w:b/>
          <w:lang w:val="ru-RU"/>
        </w:rPr>
      </w:pPr>
    </w:p>
    <w:p w:rsidR="000E14A9" w:rsidRPr="00A91BDB" w:rsidRDefault="000E14A9" w:rsidP="00A91BDB">
      <w:pPr>
        <w:pStyle w:val="Default"/>
        <w:ind w:firstLine="426"/>
        <w:jc w:val="center"/>
        <w:rPr>
          <w:b/>
          <w:lang w:val="ru-RU"/>
        </w:rPr>
      </w:pPr>
      <w:r w:rsidRPr="00A91BDB">
        <w:rPr>
          <w:b/>
          <w:lang w:val="ru-RU"/>
        </w:rPr>
        <w:t>2</w:t>
      </w:r>
      <w:r w:rsidR="00A91BDB" w:rsidRPr="00A91BDB">
        <w:rPr>
          <w:b/>
          <w:lang w:val="ru-RU"/>
        </w:rPr>
        <w:t xml:space="preserve"> </w:t>
      </w:r>
      <w:r w:rsidR="008C6F10" w:rsidRPr="00A91BDB">
        <w:rPr>
          <w:b/>
          <w:lang w:val="ru-RU"/>
        </w:rPr>
        <w:t>ОСНО</w:t>
      </w:r>
      <w:r w:rsidR="00A91BDB" w:rsidRPr="00A91BDB">
        <w:rPr>
          <w:b/>
          <w:lang w:val="ru-RU"/>
        </w:rPr>
        <w:t>ВНЫЕ ТЕХНИЧЕСКИЕ ХАРАКТЕРИСТИКИ</w:t>
      </w:r>
      <w:r w:rsidR="00955A2B" w:rsidRPr="00A91BDB">
        <w:rPr>
          <w:b/>
          <w:lang w:val="ru-RU"/>
        </w:rPr>
        <w:t>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103"/>
      </w:tblGrid>
      <w:tr w:rsidR="007062AD" w:rsidRPr="009541E1" w:rsidTr="00155138">
        <w:trPr>
          <w:trHeight w:val="27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62AD" w:rsidRPr="000C24BA" w:rsidRDefault="007062AD" w:rsidP="009541E1">
            <w:pPr>
              <w:rPr>
                <w:lang w:eastAsia="en-US"/>
              </w:rPr>
            </w:pPr>
            <w:r w:rsidRPr="000C24BA">
              <w:t>Матрица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2AD" w:rsidRPr="000C24BA" w:rsidRDefault="000C24BA" w:rsidP="000C24BA">
            <w:pPr>
              <w:rPr>
                <w:lang w:eastAsia="en-US"/>
              </w:rPr>
            </w:pPr>
            <w:r w:rsidRPr="000C24BA">
              <w:rPr>
                <w:lang w:val="ru-RU"/>
              </w:rPr>
              <w:t>1/2,8” STARVIS™ КМОП</w:t>
            </w:r>
          </w:p>
        </w:tc>
      </w:tr>
      <w:tr w:rsidR="007062AD" w:rsidRPr="009541E1" w:rsidTr="00155138">
        <w:trPr>
          <w:trHeight w:val="2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62AD" w:rsidRPr="000C24BA" w:rsidRDefault="00EF2AF6" w:rsidP="009541E1">
            <w:pPr>
              <w:rPr>
                <w:lang w:eastAsia="en-US"/>
              </w:rPr>
            </w:pPr>
            <w:r w:rsidRPr="000C24BA">
              <w:t>Разрешение видеоизображения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2AD" w:rsidRPr="000C24BA" w:rsidRDefault="007062AD" w:rsidP="00733120">
            <w:pPr>
              <w:pStyle w:val="Pa10"/>
              <w:spacing w:line="240" w:lineRule="auto"/>
              <w:rPr>
                <w:rFonts w:ascii="Times New Roman" w:eastAsia="SimSun" w:hAnsi="Times New Roman"/>
                <w:kern w:val="2"/>
              </w:rPr>
            </w:pPr>
            <w:r w:rsidRPr="000C24BA">
              <w:rPr>
                <w:rFonts w:ascii="Times New Roman" w:eastAsia="SimSun" w:hAnsi="Times New Roman"/>
                <w:kern w:val="2"/>
              </w:rPr>
              <w:t xml:space="preserve">1920 </w:t>
            </w:r>
            <w:r w:rsidR="00733120" w:rsidRPr="000C24BA">
              <w:rPr>
                <w:rFonts w:ascii="Times New Roman" w:eastAsia="SimSun" w:hAnsi="Times New Roman"/>
                <w:kern w:val="2"/>
              </w:rPr>
              <w:t>×</w:t>
            </w:r>
            <w:r w:rsidRPr="000C24BA">
              <w:rPr>
                <w:rFonts w:ascii="Times New Roman" w:eastAsia="SimSun" w:hAnsi="Times New Roman"/>
                <w:kern w:val="2"/>
              </w:rPr>
              <w:t xml:space="preserve"> 1080</w:t>
            </w:r>
            <w:r w:rsidRPr="000C24BA">
              <w:rPr>
                <w:rFonts w:ascii="Times New Roman" w:eastAsia="SimSun" w:hAnsi="Times New Roman"/>
                <w:kern w:val="2"/>
                <w:lang w:val="ru-RU"/>
              </w:rPr>
              <w:t xml:space="preserve"> </w:t>
            </w:r>
            <w:r w:rsidRPr="000C24BA">
              <w:rPr>
                <w:rFonts w:ascii="Times New Roman" w:eastAsia="SimSun" w:hAnsi="Times New Roman"/>
                <w:kern w:val="2"/>
              </w:rPr>
              <w:t>пикселей</w:t>
            </w:r>
          </w:p>
        </w:tc>
      </w:tr>
      <w:tr w:rsidR="007062AD" w:rsidRPr="00F554B4" w:rsidTr="00155138">
        <w:trPr>
          <w:trHeight w:val="31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62AD" w:rsidRPr="00F13871" w:rsidRDefault="007062AD" w:rsidP="009541E1">
            <w:pPr>
              <w:rPr>
                <w:lang w:eastAsia="en-US"/>
              </w:rPr>
            </w:pPr>
            <w:r w:rsidRPr="00F13871">
              <w:t>Мин</w:t>
            </w:r>
            <w:r w:rsidR="009541E1" w:rsidRPr="00F13871">
              <w:rPr>
                <w:lang w:val="ru-RU"/>
              </w:rPr>
              <w:t xml:space="preserve">имальная </w:t>
            </w:r>
            <w:r w:rsidRPr="00F13871">
              <w:t>освещенность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B9E" w:rsidRPr="00F13871" w:rsidRDefault="00592B9E" w:rsidP="00592B9E">
            <w:pPr>
              <w:widowControl w:val="0"/>
              <w:rPr>
                <w:lang w:val="ru-RU"/>
              </w:rPr>
            </w:pPr>
            <w:r w:rsidRPr="00F13871">
              <w:rPr>
                <w:lang w:val="ru-RU"/>
              </w:rPr>
              <w:t>0</w:t>
            </w:r>
            <w:r w:rsidR="008A66BB" w:rsidRPr="00F13871">
              <w:rPr>
                <w:lang w:val="ru-RU"/>
              </w:rPr>
              <w:t>,</w:t>
            </w:r>
            <w:r w:rsidRPr="00F13871">
              <w:rPr>
                <w:lang w:val="ru-RU"/>
              </w:rPr>
              <w:t>05 люкс/</w:t>
            </w:r>
            <w:r w:rsidRPr="00F13871">
              <w:t>F</w:t>
            </w:r>
            <w:r w:rsidRPr="00F13871">
              <w:rPr>
                <w:lang w:val="ru-RU"/>
              </w:rPr>
              <w:t>1.</w:t>
            </w:r>
            <w:r w:rsidR="00F13871" w:rsidRPr="00F13871">
              <w:rPr>
                <w:lang w:val="ru-RU"/>
              </w:rPr>
              <w:t>4</w:t>
            </w:r>
            <w:r w:rsidRPr="00F13871">
              <w:rPr>
                <w:lang w:val="ru-RU"/>
              </w:rPr>
              <w:t xml:space="preserve"> (Цветное изображение);</w:t>
            </w:r>
          </w:p>
          <w:p w:rsidR="00592B9E" w:rsidRPr="00F13871" w:rsidRDefault="00F13871" w:rsidP="008A66BB">
            <w:pPr>
              <w:rPr>
                <w:lang w:val="ru-RU"/>
              </w:rPr>
            </w:pPr>
            <w:r w:rsidRPr="00F13871">
              <w:rPr>
                <w:lang w:val="ru-RU"/>
              </w:rPr>
              <w:t>0</w:t>
            </w:r>
            <w:r w:rsidR="00592B9E" w:rsidRPr="00F13871">
              <w:rPr>
                <w:lang w:val="ru-RU"/>
              </w:rPr>
              <w:t xml:space="preserve"> люкс/</w:t>
            </w:r>
            <w:r w:rsidRPr="00F13871">
              <w:rPr>
                <w:rFonts w:ascii="MetaMediumLFC" w:eastAsiaTheme="minorHAnsi" w:hAnsi="MetaMediumLFC" w:cstheme="minorBidi"/>
                <w:sz w:val="20"/>
                <w:szCs w:val="20"/>
                <w:lang w:val="ru-RU" w:eastAsia="en-US"/>
              </w:rPr>
              <w:t xml:space="preserve"> </w:t>
            </w:r>
            <w:r w:rsidRPr="00F13871">
              <w:rPr>
                <w:lang w:val="ru-RU"/>
              </w:rPr>
              <w:t>F1.4 (ИК-подсветка вкл.)</w:t>
            </w:r>
          </w:p>
        </w:tc>
      </w:tr>
      <w:tr w:rsidR="007062AD" w:rsidRPr="00592B9E" w:rsidTr="00155138">
        <w:trPr>
          <w:trHeight w:val="31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62AD" w:rsidRPr="00F13871" w:rsidRDefault="007062AD" w:rsidP="009541E1">
            <w:pPr>
              <w:rPr>
                <w:color w:val="FF0000"/>
                <w:lang w:val="ru-RU" w:eastAsia="en-US"/>
              </w:rPr>
            </w:pPr>
            <w:r w:rsidRPr="00F13871">
              <w:rPr>
                <w:lang w:val="ru-RU"/>
              </w:rPr>
              <w:t>Тип объектива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2AD" w:rsidRPr="00F13871" w:rsidRDefault="00F13871" w:rsidP="00733120">
            <w:pPr>
              <w:rPr>
                <w:color w:val="000000" w:themeColor="text1"/>
                <w:lang w:val="ru-RU" w:eastAsia="en-US"/>
              </w:rPr>
            </w:pPr>
            <w:r w:rsidRPr="00F13871">
              <w:rPr>
                <w:color w:val="000000" w:themeColor="text1"/>
                <w:lang w:val="ru-RU"/>
              </w:rPr>
              <w:t>2,7−12 мм, вариофокальный моторизированный</w:t>
            </w:r>
          </w:p>
        </w:tc>
      </w:tr>
      <w:tr w:rsidR="004D763C" w:rsidRPr="00592B9E" w:rsidTr="00155138">
        <w:trPr>
          <w:trHeight w:val="21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763C" w:rsidRPr="00F13871" w:rsidRDefault="004D763C" w:rsidP="009541E1">
            <w:pPr>
              <w:rPr>
                <w:lang w:val="ru-RU"/>
              </w:rPr>
            </w:pPr>
            <w:r w:rsidRPr="00F13871">
              <w:rPr>
                <w:lang w:val="ru-RU"/>
              </w:rPr>
              <w:t>Угол обзора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C" w:rsidRPr="00F13871" w:rsidRDefault="00F13871" w:rsidP="009541E1">
            <w:pPr>
              <w:rPr>
                <w:lang w:val="ru-RU"/>
              </w:rPr>
            </w:pPr>
            <w:r w:rsidRPr="00F13871">
              <w:rPr>
                <w:lang w:val="ru-RU"/>
              </w:rPr>
              <w:t>H: 110° - 40°  V:58° - 23°</w:t>
            </w:r>
          </w:p>
        </w:tc>
      </w:tr>
      <w:tr w:rsidR="004D763C" w:rsidRPr="009541E1" w:rsidTr="00155138">
        <w:trPr>
          <w:trHeight w:val="21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rPr>
                <w:lang w:val="ru-RU"/>
              </w:rPr>
              <w:t xml:space="preserve">Сжатие </w:t>
            </w:r>
            <w:proofErr w:type="spellStart"/>
            <w:r w:rsidRPr="007D3654">
              <w:rPr>
                <w:lang w:val="ru-RU"/>
              </w:rPr>
              <w:t>видеоси</w:t>
            </w:r>
            <w:r w:rsidRPr="007D3654">
              <w:t>гнала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0C24BA" w:rsidP="009541E1">
            <w:pPr>
              <w:rPr>
                <w:lang w:eastAsia="en-US"/>
              </w:rPr>
            </w:pPr>
            <w:r w:rsidRPr="007D3654">
              <w:t>H.265/H.264/MJPEG</w:t>
            </w:r>
          </w:p>
        </w:tc>
      </w:tr>
      <w:tr w:rsidR="004D763C" w:rsidRPr="009541E1" w:rsidTr="00155138">
        <w:trPr>
          <w:trHeight w:val="1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proofErr w:type="spellStart"/>
            <w:r w:rsidRPr="007D3654">
              <w:t>Формат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видеоизображения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F13871" w:rsidP="00F13871">
            <w:pPr>
              <w:rPr>
                <w:lang w:eastAsia="en-US"/>
              </w:rPr>
            </w:pPr>
            <w:r w:rsidRPr="007D3654">
              <w:t>8Мп(3840×2160) / 6Mп(3072×2048) / 5Mп(3072x1728) / 5Mп(2592×1944) / 4Mп(2688x1520) / 3Mп(2304x1296) / 1080P(1920x1080) / 1,3Mп(1280×960) / 720P(1280×720) / D1(704×576/704×480) / CIF(352×288/352×240)</w:t>
            </w:r>
          </w:p>
        </w:tc>
      </w:tr>
      <w:tr w:rsidR="004D763C" w:rsidRPr="009541E1" w:rsidTr="00155138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Ethernet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10/100</w:t>
            </w:r>
            <w:r w:rsidRPr="007D3654">
              <w:rPr>
                <w:lang w:val="ru-RU"/>
              </w:rPr>
              <w:t xml:space="preserve"> </w:t>
            </w:r>
            <w:r w:rsidRPr="007D3654">
              <w:t>Base-T, RJ-45</w:t>
            </w:r>
          </w:p>
        </w:tc>
      </w:tr>
      <w:tr w:rsidR="004D763C" w:rsidRPr="009541E1" w:rsidTr="00155138">
        <w:trPr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Протоколы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7D3654" w:rsidP="009541E1">
            <w:pPr>
              <w:rPr>
                <w:lang w:eastAsia="en-US"/>
              </w:rPr>
            </w:pPr>
            <w:r w:rsidRPr="007D3654">
              <w:t xml:space="preserve">HTTP; HTTPs; TCP; ARP; RTSP; RTP; UDP; SMTP; FTP; DHCP; DNS; DDNS; PPPOE; IPv4/v6; </w:t>
            </w:r>
            <w:proofErr w:type="spellStart"/>
            <w:r w:rsidRPr="007D3654">
              <w:t>QoS</w:t>
            </w:r>
            <w:proofErr w:type="spellEnd"/>
            <w:r w:rsidRPr="007D3654">
              <w:t xml:space="preserve">; </w:t>
            </w:r>
            <w:proofErr w:type="spellStart"/>
            <w:r w:rsidRPr="007D3654">
              <w:t>UPnP;NTP</w:t>
            </w:r>
            <w:proofErr w:type="spellEnd"/>
            <w:r w:rsidRPr="007D3654">
              <w:t>; Bonjour; 802.1x; Multicast; ICMP; IGMP; SNMP</w:t>
            </w:r>
          </w:p>
        </w:tc>
      </w:tr>
      <w:tr w:rsidR="004D763C" w:rsidRPr="009541E1" w:rsidTr="00155138">
        <w:trPr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Стандарты обмена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0C24BA" w:rsidP="009541E1">
            <w:pPr>
              <w:rPr>
                <w:color w:val="000000"/>
                <w:lang w:eastAsia="en-US"/>
              </w:rPr>
            </w:pPr>
            <w:r w:rsidRPr="007D3654">
              <w:rPr>
                <w:color w:val="000000"/>
              </w:rPr>
              <w:t>ONVIF, PSIA, CGI</w:t>
            </w:r>
          </w:p>
        </w:tc>
      </w:tr>
      <w:tr w:rsidR="004D763C" w:rsidRPr="00F554B4" w:rsidTr="00155138">
        <w:trPr>
          <w:trHeight w:val="1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Слот</w:t>
            </w:r>
            <w:r w:rsidRPr="007D3654">
              <w:rPr>
                <w:lang w:val="ru-RU"/>
              </w:rPr>
              <w:t xml:space="preserve"> карты</w:t>
            </w:r>
            <w:r w:rsidRPr="007D3654">
              <w:t xml:space="preserve"> памяти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4D763C" w:rsidP="000C24BA">
            <w:pPr>
              <w:rPr>
                <w:lang w:val="ru-RU" w:eastAsia="en-US"/>
              </w:rPr>
            </w:pPr>
            <w:r w:rsidRPr="007D3654">
              <w:t>Micro</w:t>
            </w:r>
            <w:r w:rsidRPr="007D3654">
              <w:rPr>
                <w:lang w:val="ru-RU"/>
              </w:rPr>
              <w:t xml:space="preserve"> </w:t>
            </w:r>
            <w:r w:rsidRPr="007D3654">
              <w:t>SD</w:t>
            </w:r>
            <w:r w:rsidRPr="007D3654">
              <w:rPr>
                <w:lang w:val="ru-RU"/>
              </w:rPr>
              <w:t xml:space="preserve">, не более </w:t>
            </w:r>
            <w:r w:rsidR="000C24BA" w:rsidRPr="007D3654">
              <w:rPr>
                <w:lang w:val="ru-RU"/>
              </w:rPr>
              <w:t>128</w:t>
            </w:r>
            <w:r w:rsidRPr="007D3654">
              <w:rPr>
                <w:lang w:val="ru-RU"/>
              </w:rPr>
              <w:t xml:space="preserve"> Гб</w:t>
            </w:r>
          </w:p>
        </w:tc>
      </w:tr>
      <w:tr w:rsidR="007D3654" w:rsidRPr="00F554B4" w:rsidTr="00EF31E3">
        <w:trPr>
          <w:trHeight w:val="2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3654" w:rsidRPr="007D3654" w:rsidRDefault="007D3654" w:rsidP="001D2D1F">
            <w:proofErr w:type="spellStart"/>
            <w:r w:rsidRPr="007D3654">
              <w:t>Напряжение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питания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654" w:rsidRPr="007D3654" w:rsidRDefault="007D3654" w:rsidP="00650214">
            <w:pPr>
              <w:rPr>
                <w:lang w:val="ru-RU"/>
              </w:rPr>
            </w:pPr>
            <w:r w:rsidRPr="007D3654">
              <w:rPr>
                <w:lang w:val="ru-RU"/>
              </w:rPr>
              <w:t>12</w:t>
            </w:r>
            <w:proofErr w:type="gramStart"/>
            <w:r w:rsidRPr="007D3654">
              <w:rPr>
                <w:lang w:val="ru-RU"/>
              </w:rPr>
              <w:t xml:space="preserve"> В</w:t>
            </w:r>
            <w:proofErr w:type="gramEnd"/>
            <w:r w:rsidRPr="007D3654">
              <w:rPr>
                <w:lang w:val="ru-RU"/>
              </w:rPr>
              <w:t xml:space="preserve"> постоянного тока; 24 В переменного тока</w:t>
            </w:r>
          </w:p>
        </w:tc>
      </w:tr>
      <w:tr w:rsidR="007D3654" w:rsidRPr="00222F2E" w:rsidTr="00B60EDB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3654" w:rsidRPr="007D3654" w:rsidRDefault="007D3654" w:rsidP="009541E1">
            <w:pPr>
              <w:rPr>
                <w:color w:val="000000"/>
                <w:lang w:eastAsia="en-US"/>
              </w:rPr>
            </w:pPr>
            <w:proofErr w:type="spellStart"/>
            <w:r w:rsidRPr="007D3654">
              <w:rPr>
                <w:color w:val="000000"/>
              </w:rPr>
              <w:t>Потребляемая</w:t>
            </w:r>
            <w:proofErr w:type="spellEnd"/>
            <w:r w:rsidRPr="007D3654">
              <w:rPr>
                <w:color w:val="000000"/>
              </w:rPr>
              <w:t xml:space="preserve"> </w:t>
            </w:r>
            <w:proofErr w:type="spellStart"/>
            <w:r w:rsidRPr="007D3654">
              <w:rPr>
                <w:color w:val="000000"/>
              </w:rPr>
              <w:t>мощность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654" w:rsidRPr="007D3654" w:rsidRDefault="007D3654" w:rsidP="00650214">
            <w:proofErr w:type="spellStart"/>
            <w:r w:rsidRPr="007D3654">
              <w:t>Не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более</w:t>
            </w:r>
            <w:proofErr w:type="spellEnd"/>
            <w:r w:rsidRPr="007D3654">
              <w:t xml:space="preserve"> 15 </w:t>
            </w:r>
            <w:proofErr w:type="spellStart"/>
            <w:r w:rsidRPr="007D3654">
              <w:t>Вт</w:t>
            </w:r>
            <w:proofErr w:type="spellEnd"/>
          </w:p>
        </w:tc>
      </w:tr>
      <w:tr w:rsidR="002B5BE3" w:rsidTr="002B5BE3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5BE3" w:rsidRPr="007D3654" w:rsidRDefault="002B5BE3" w:rsidP="002B5BE3">
            <w:pPr>
              <w:rPr>
                <w:color w:val="000000"/>
              </w:rPr>
            </w:pPr>
            <w:proofErr w:type="spellStart"/>
            <w:r w:rsidRPr="007D3654">
              <w:rPr>
                <w:color w:val="000000"/>
              </w:rPr>
              <w:t>Питание</w:t>
            </w:r>
            <w:proofErr w:type="spellEnd"/>
            <w:r w:rsidRPr="007D3654">
              <w:rPr>
                <w:color w:val="000000"/>
              </w:rPr>
              <w:t xml:space="preserve"> </w:t>
            </w:r>
            <w:proofErr w:type="spellStart"/>
            <w:r w:rsidRPr="007D3654">
              <w:rPr>
                <w:color w:val="000000"/>
              </w:rPr>
              <w:t>PoE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BE3" w:rsidRPr="007D3654" w:rsidRDefault="002B5BE3" w:rsidP="000C24BA">
            <w:r w:rsidRPr="007D3654">
              <w:rPr>
                <w:lang w:val="ru-RU"/>
              </w:rPr>
              <w:t>IEEE 802.3a</w:t>
            </w:r>
            <w:r w:rsidR="000C24BA" w:rsidRPr="007D3654">
              <w:t>t</w:t>
            </w:r>
          </w:p>
        </w:tc>
      </w:tr>
      <w:tr w:rsidR="004D763C" w:rsidRPr="009541E1" w:rsidTr="00155138">
        <w:trPr>
          <w:trHeight w:val="2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proofErr w:type="spellStart"/>
            <w:r w:rsidRPr="007D3654">
              <w:t>Диапазон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рабочих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температур</w:t>
            </w:r>
            <w:proofErr w:type="spellEnd"/>
            <w:r w:rsidRPr="007D3654"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proofErr w:type="spellStart"/>
            <w:r w:rsidRPr="007D3654">
              <w:t>От</w:t>
            </w:r>
            <w:proofErr w:type="spellEnd"/>
            <w:r w:rsidRPr="007D3654">
              <w:t xml:space="preserve"> -30 °C </w:t>
            </w:r>
            <w:proofErr w:type="spellStart"/>
            <w:r w:rsidRPr="007D3654">
              <w:t>до</w:t>
            </w:r>
            <w:proofErr w:type="spellEnd"/>
            <w:r w:rsidRPr="007D3654">
              <w:t xml:space="preserve"> +60 °C</w:t>
            </w:r>
          </w:p>
        </w:tc>
      </w:tr>
      <w:tr w:rsidR="004D763C" w:rsidRPr="009541E1" w:rsidTr="00155138">
        <w:trPr>
          <w:trHeight w:val="2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D763C" w:rsidRPr="007D3654" w:rsidRDefault="004D763C" w:rsidP="00CE1BEF">
            <w:proofErr w:type="spellStart"/>
            <w:r w:rsidRPr="007D3654">
              <w:t>Относительная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влажность</w:t>
            </w:r>
            <w:proofErr w:type="spellEnd"/>
            <w:r w:rsidRPr="007D3654">
              <w:t xml:space="preserve"> </w:t>
            </w:r>
            <w:proofErr w:type="spellStart"/>
            <w:r w:rsidRPr="007D3654">
              <w:t>воздуха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63C" w:rsidRPr="007D3654" w:rsidRDefault="004D763C" w:rsidP="007D3654">
            <w:proofErr w:type="spellStart"/>
            <w:r w:rsidRPr="007D3654">
              <w:t>От</w:t>
            </w:r>
            <w:proofErr w:type="spellEnd"/>
            <w:r w:rsidRPr="007D3654">
              <w:t xml:space="preserve"> 10 % </w:t>
            </w:r>
            <w:proofErr w:type="spellStart"/>
            <w:r w:rsidRPr="007D3654">
              <w:t>до</w:t>
            </w:r>
            <w:proofErr w:type="spellEnd"/>
            <w:r w:rsidRPr="007D3654">
              <w:t xml:space="preserve"> 9</w:t>
            </w:r>
            <w:r w:rsidR="007D3654" w:rsidRPr="007D3654">
              <w:rPr>
                <w:lang w:val="ru-RU"/>
              </w:rPr>
              <w:t>5</w:t>
            </w:r>
            <w:r w:rsidRPr="007D3654">
              <w:t xml:space="preserve"> %</w:t>
            </w:r>
          </w:p>
        </w:tc>
      </w:tr>
      <w:tr w:rsidR="004D763C" w:rsidRPr="009541E1" w:rsidTr="00155138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r w:rsidRPr="007D3654">
              <w:t>Габаритные размеры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7D3654" w:rsidP="00733120">
            <w:pPr>
              <w:rPr>
                <w:lang w:eastAsia="en-US"/>
              </w:rPr>
            </w:pPr>
            <w:r w:rsidRPr="007D3654">
              <w:t>Ø159×117,9 мм</w:t>
            </w:r>
          </w:p>
        </w:tc>
      </w:tr>
      <w:tr w:rsidR="004D763C" w:rsidRPr="009541E1" w:rsidTr="00155138">
        <w:trPr>
          <w:trHeight w:val="2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763C" w:rsidRPr="007D3654" w:rsidRDefault="004D763C" w:rsidP="009541E1">
            <w:pPr>
              <w:rPr>
                <w:lang w:eastAsia="en-US"/>
              </w:rPr>
            </w:pPr>
            <w:proofErr w:type="spellStart"/>
            <w:r w:rsidRPr="007D3654">
              <w:t>Масса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63C" w:rsidRPr="007D3654" w:rsidRDefault="007D3654" w:rsidP="00733120">
            <w:pPr>
              <w:rPr>
                <w:lang w:eastAsia="en-US"/>
              </w:rPr>
            </w:pPr>
            <w:r w:rsidRPr="007D3654">
              <w:t xml:space="preserve">0,95 </w:t>
            </w:r>
            <w:proofErr w:type="spellStart"/>
            <w:r w:rsidRPr="007D3654">
              <w:t>кг</w:t>
            </w:r>
            <w:proofErr w:type="spellEnd"/>
          </w:p>
        </w:tc>
      </w:tr>
    </w:tbl>
    <w:p w:rsidR="000173F7" w:rsidRPr="007062AD" w:rsidRDefault="00C9240D" w:rsidP="00AB5F00">
      <w:pPr>
        <w:rPr>
          <w:color w:val="000000"/>
          <w:lang w:val="ru-RU"/>
        </w:rPr>
      </w:pPr>
      <w:r w:rsidRPr="00A91BDB">
        <w:rPr>
          <w:color w:val="000000"/>
          <w:lang w:val="ru-RU"/>
        </w:rPr>
        <w:t>*Оборудование может отличаться по характеристикам</w:t>
      </w:r>
    </w:p>
    <w:p w:rsidR="00FC3D9B" w:rsidRPr="00A91BDB" w:rsidRDefault="000173F7" w:rsidP="00A91BDB">
      <w:pPr>
        <w:ind w:firstLine="426"/>
        <w:jc w:val="both"/>
        <w:rPr>
          <w:color w:val="000000"/>
          <w:lang w:val="ru-RU"/>
        </w:rPr>
      </w:pPr>
      <w:r w:rsidRPr="00A91BDB">
        <w:rPr>
          <w:color w:val="000000"/>
          <w:lang w:val="ru-RU"/>
        </w:rPr>
        <w:t xml:space="preserve">Содержание драгоценных материалов: не требует учёта при хранении, списании и </w:t>
      </w:r>
      <w:r w:rsidR="00FC3D9B" w:rsidRPr="00A91BDB">
        <w:rPr>
          <w:color w:val="000000"/>
          <w:lang w:val="ru-RU"/>
        </w:rPr>
        <w:t>у</w:t>
      </w:r>
      <w:r w:rsidRPr="00A91BDB">
        <w:rPr>
          <w:color w:val="000000"/>
          <w:lang w:val="ru-RU"/>
        </w:rPr>
        <w:t>тилизации.</w:t>
      </w:r>
    </w:p>
    <w:p w:rsidR="00DD33B0" w:rsidRPr="00A91BDB" w:rsidRDefault="00DD33B0" w:rsidP="000E14A9">
      <w:pPr>
        <w:pStyle w:val="Default"/>
        <w:rPr>
          <w:b/>
          <w:lang w:val="ru-RU"/>
        </w:rPr>
      </w:pPr>
    </w:p>
    <w:p w:rsidR="00E85C3E" w:rsidRPr="00A91BDB" w:rsidRDefault="00A91BDB" w:rsidP="00A91BDB">
      <w:pPr>
        <w:widowControl w:val="0"/>
        <w:tabs>
          <w:tab w:val="left" w:pos="403"/>
        </w:tabs>
        <w:autoSpaceDE w:val="0"/>
        <w:autoSpaceDN w:val="0"/>
        <w:adjustRightInd w:val="0"/>
        <w:spacing w:line="307" w:lineRule="exact"/>
        <w:jc w:val="center"/>
        <w:rPr>
          <w:b/>
          <w:color w:val="000000"/>
        </w:rPr>
      </w:pPr>
      <w:bookmarkStart w:id="2" w:name="_Toc449114075"/>
      <w:bookmarkEnd w:id="0"/>
      <w:bookmarkEnd w:id="1"/>
      <w:r w:rsidRPr="00A91BDB">
        <w:rPr>
          <w:b/>
          <w:color w:val="000000"/>
          <w:lang w:val="ru-RU"/>
        </w:rPr>
        <w:t>3 КОМПЛЕКТ ПОСТАВКИ</w:t>
      </w:r>
      <w:r w:rsidR="00955A2B" w:rsidRPr="00A91BDB">
        <w:rPr>
          <w:b/>
          <w:color w:val="000000"/>
          <w:lang w:val="ru-RU"/>
        </w:rPr>
        <w:t>*</w:t>
      </w:r>
      <w:r w:rsidR="00C9240D" w:rsidRPr="00A91BDB">
        <w:rPr>
          <w:b/>
          <w:color w:val="000000"/>
        </w:rPr>
        <w:t>*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5386"/>
        <w:gridCol w:w="1419"/>
      </w:tblGrid>
      <w:tr w:rsidR="002F44D1" w:rsidRPr="003E23F1" w:rsidTr="003E23F1">
        <w:trPr>
          <w:trHeight w:val="274"/>
        </w:trPr>
        <w:tc>
          <w:tcPr>
            <w:tcW w:w="1364" w:type="pct"/>
            <w:shd w:val="clear" w:color="auto" w:fill="D9D9D9"/>
            <w:vAlign w:val="center"/>
          </w:tcPr>
          <w:p w:rsidR="002F44D1" w:rsidRPr="003E23F1" w:rsidRDefault="002F44D1" w:rsidP="002F44D1">
            <w:pPr>
              <w:jc w:val="both"/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val="ru-RU" w:eastAsia="en-US"/>
              </w:rPr>
              <w:t>Обозначение</w:t>
            </w:r>
          </w:p>
        </w:tc>
        <w:tc>
          <w:tcPr>
            <w:tcW w:w="2878" w:type="pct"/>
            <w:shd w:val="clear" w:color="auto" w:fill="D9D9D9"/>
            <w:vAlign w:val="center"/>
          </w:tcPr>
          <w:p w:rsidR="002F44D1" w:rsidRPr="003E23F1" w:rsidRDefault="002F44D1" w:rsidP="003E23F1">
            <w:pPr>
              <w:jc w:val="both"/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val="ru-RU" w:eastAsia="en-US"/>
              </w:rPr>
              <w:t>Наименование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2F44D1" w:rsidRPr="003E23F1" w:rsidRDefault="002F44D1" w:rsidP="002F44D1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3E23F1">
              <w:rPr>
                <w:rFonts w:eastAsia="Calibri"/>
                <w:lang w:eastAsia="en-US"/>
              </w:rPr>
              <w:t>Количество</w:t>
            </w:r>
            <w:proofErr w:type="spellEnd"/>
          </w:p>
        </w:tc>
      </w:tr>
      <w:tr w:rsidR="002F44D1" w:rsidRPr="003E23F1" w:rsidTr="003E23F1">
        <w:trPr>
          <w:trHeight w:val="256"/>
        </w:trPr>
        <w:tc>
          <w:tcPr>
            <w:tcW w:w="1364" w:type="pct"/>
            <w:vAlign w:val="center"/>
          </w:tcPr>
          <w:p w:rsidR="002F44D1" w:rsidRPr="003E23F1" w:rsidRDefault="006C08BC" w:rsidP="002F44D1">
            <w:pPr>
              <w:jc w:val="both"/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val="ru-RU" w:eastAsia="en-US"/>
              </w:rPr>
              <w:t>АЦДР.</w:t>
            </w:r>
            <w:r w:rsidR="00032D6D">
              <w:rPr>
                <w:rFonts w:eastAsia="Calibri"/>
                <w:lang w:val="ru-RU" w:eastAsia="en-US"/>
              </w:rPr>
              <w:t>202119.</w:t>
            </w:r>
            <w:r w:rsidR="00BF5BCA">
              <w:rPr>
                <w:rFonts w:eastAsia="Calibri"/>
                <w:lang w:val="ru-RU" w:eastAsia="en-US"/>
              </w:rPr>
              <w:t>040</w:t>
            </w:r>
          </w:p>
        </w:tc>
        <w:tc>
          <w:tcPr>
            <w:tcW w:w="2878" w:type="pct"/>
            <w:vAlign w:val="center"/>
          </w:tcPr>
          <w:p w:rsidR="002F44D1" w:rsidRPr="003E23F1" w:rsidRDefault="002F44D1" w:rsidP="003E23F1">
            <w:pPr>
              <w:jc w:val="both"/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val="ru-RU" w:eastAsia="en-US"/>
              </w:rPr>
              <w:t>Видеокамера «</w:t>
            </w:r>
            <w:r w:rsidR="00032D6D">
              <w:rPr>
                <w:rFonts w:eastAsia="Calibri"/>
                <w:lang w:eastAsia="en-US"/>
              </w:rPr>
              <w:t>VCI-</w:t>
            </w:r>
            <w:r w:rsidR="00BF5BCA">
              <w:rPr>
                <w:rFonts w:eastAsia="Calibri"/>
                <w:lang w:eastAsia="en-US"/>
              </w:rPr>
              <w:t>280-01</w:t>
            </w:r>
            <w:r w:rsidRPr="003E23F1">
              <w:rPr>
                <w:rFonts w:eastAsia="Calibri"/>
                <w:lang w:val="ru-RU" w:eastAsia="en-US"/>
              </w:rPr>
              <w:t>»</w:t>
            </w:r>
          </w:p>
        </w:tc>
        <w:tc>
          <w:tcPr>
            <w:tcW w:w="758" w:type="pct"/>
            <w:vAlign w:val="center"/>
          </w:tcPr>
          <w:p w:rsidR="002F44D1" w:rsidRPr="003E23F1" w:rsidRDefault="002F44D1" w:rsidP="00F554B4">
            <w:pPr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eastAsia="en-US"/>
              </w:rPr>
              <w:t>1</w:t>
            </w:r>
            <w:r w:rsidRPr="003E23F1">
              <w:rPr>
                <w:rFonts w:eastAsia="Calibri"/>
                <w:lang w:val="ru-RU" w:eastAsia="en-US"/>
              </w:rPr>
              <w:t xml:space="preserve"> шт.</w:t>
            </w:r>
          </w:p>
        </w:tc>
      </w:tr>
      <w:tr w:rsidR="002F44D1" w:rsidRPr="003E23F1" w:rsidTr="003E23F1">
        <w:trPr>
          <w:trHeight w:val="170"/>
        </w:trPr>
        <w:tc>
          <w:tcPr>
            <w:tcW w:w="1364" w:type="pct"/>
            <w:vAlign w:val="center"/>
          </w:tcPr>
          <w:p w:rsidR="002F44D1" w:rsidRPr="003E23F1" w:rsidRDefault="006C08BC" w:rsidP="002F44D1">
            <w:pPr>
              <w:jc w:val="both"/>
              <w:rPr>
                <w:rFonts w:eastAsia="Calibri"/>
                <w:lang w:eastAsia="en-US"/>
              </w:rPr>
            </w:pPr>
            <w:r w:rsidRPr="003E23F1">
              <w:rPr>
                <w:rFonts w:eastAsia="Calibri"/>
                <w:lang w:val="ru-RU" w:eastAsia="en-US"/>
              </w:rPr>
              <w:t>АЦДР.</w:t>
            </w:r>
            <w:r w:rsidR="00032D6D">
              <w:rPr>
                <w:rFonts w:eastAsia="Calibri"/>
                <w:lang w:val="ru-RU" w:eastAsia="en-US"/>
              </w:rPr>
              <w:t>202119.</w:t>
            </w:r>
            <w:r w:rsidR="00BF5BCA">
              <w:rPr>
                <w:rFonts w:eastAsia="Calibri"/>
                <w:lang w:val="ru-RU" w:eastAsia="en-US"/>
              </w:rPr>
              <w:t>040</w:t>
            </w:r>
            <w:r w:rsidRPr="003E23F1">
              <w:rPr>
                <w:rFonts w:eastAsia="Calibri"/>
                <w:lang w:val="ru-RU" w:eastAsia="en-US"/>
              </w:rPr>
              <w:t xml:space="preserve"> </w:t>
            </w:r>
            <w:r w:rsidR="00032D6D">
              <w:rPr>
                <w:rFonts w:eastAsia="Calibri"/>
                <w:lang w:val="ru-RU" w:eastAsia="en-US"/>
              </w:rPr>
              <w:t>РЭ</w:t>
            </w:r>
          </w:p>
        </w:tc>
        <w:tc>
          <w:tcPr>
            <w:tcW w:w="2878" w:type="pct"/>
            <w:shd w:val="clear" w:color="auto" w:fill="auto"/>
            <w:vAlign w:val="center"/>
          </w:tcPr>
          <w:p w:rsidR="002F44D1" w:rsidRPr="003E23F1" w:rsidRDefault="00032D6D" w:rsidP="003E23F1">
            <w:pPr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Руководство по эксплуатации</w:t>
            </w:r>
            <w:r w:rsidR="002F44D1" w:rsidRPr="003E23F1">
              <w:rPr>
                <w:rFonts w:eastAsia="Calibri"/>
                <w:lang w:val="ru-RU" w:eastAsia="en-US"/>
              </w:rPr>
              <w:t xml:space="preserve"> изделия «</w:t>
            </w:r>
            <w:r>
              <w:rPr>
                <w:rFonts w:eastAsia="Calibri"/>
                <w:lang w:eastAsia="en-US"/>
              </w:rPr>
              <w:t>VCI</w:t>
            </w:r>
            <w:r w:rsidRPr="00032D6D">
              <w:rPr>
                <w:rFonts w:eastAsia="Calibri"/>
                <w:lang w:val="ru-RU" w:eastAsia="en-US"/>
              </w:rPr>
              <w:t>-</w:t>
            </w:r>
            <w:r w:rsidR="00BF5BCA">
              <w:rPr>
                <w:rFonts w:eastAsia="Calibri"/>
                <w:lang w:val="ru-RU" w:eastAsia="en-US"/>
              </w:rPr>
              <w:t>280-</w:t>
            </w:r>
            <w:r w:rsidR="00BF5BCA">
              <w:rPr>
                <w:rFonts w:eastAsia="Calibri"/>
                <w:lang w:val="ru-RU" w:eastAsia="en-US"/>
              </w:rPr>
              <w:lastRenderedPageBreak/>
              <w:t>01</w:t>
            </w:r>
            <w:r w:rsidR="002F44D1" w:rsidRPr="003E23F1">
              <w:rPr>
                <w:rFonts w:eastAsia="Calibri"/>
                <w:lang w:val="ru-RU" w:eastAsia="en-US"/>
              </w:rPr>
              <w:t>»</w:t>
            </w:r>
          </w:p>
        </w:tc>
        <w:tc>
          <w:tcPr>
            <w:tcW w:w="758" w:type="pct"/>
            <w:vAlign w:val="center"/>
          </w:tcPr>
          <w:p w:rsidR="002F44D1" w:rsidRPr="003E23F1" w:rsidRDefault="002F44D1" w:rsidP="00F554B4">
            <w:pPr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eastAsia="en-US"/>
              </w:rPr>
              <w:lastRenderedPageBreak/>
              <w:t>1</w:t>
            </w:r>
            <w:r w:rsidRPr="003E23F1">
              <w:rPr>
                <w:rFonts w:eastAsia="Calibri"/>
                <w:lang w:val="ru-RU" w:eastAsia="en-US"/>
              </w:rPr>
              <w:t xml:space="preserve"> экз.</w:t>
            </w:r>
          </w:p>
        </w:tc>
      </w:tr>
      <w:tr w:rsidR="002F44D1" w:rsidRPr="003E23F1" w:rsidTr="003E23F1">
        <w:trPr>
          <w:trHeight w:val="170"/>
        </w:trPr>
        <w:tc>
          <w:tcPr>
            <w:tcW w:w="1364" w:type="pct"/>
            <w:vAlign w:val="center"/>
          </w:tcPr>
          <w:p w:rsidR="002F44D1" w:rsidRPr="003E23F1" w:rsidRDefault="002F44D1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  <w:vAlign w:val="center"/>
          </w:tcPr>
          <w:p w:rsidR="002F44D1" w:rsidRPr="003E23F1" w:rsidRDefault="002F44D1" w:rsidP="003E23F1">
            <w:pPr>
              <w:jc w:val="both"/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val="ru-RU" w:eastAsia="en-US"/>
              </w:rPr>
              <w:t>Информационный диск «Болид»</w:t>
            </w:r>
          </w:p>
        </w:tc>
        <w:tc>
          <w:tcPr>
            <w:tcW w:w="758" w:type="pct"/>
            <w:vAlign w:val="center"/>
          </w:tcPr>
          <w:p w:rsidR="002F44D1" w:rsidRPr="003E23F1" w:rsidRDefault="002F44D1" w:rsidP="00F554B4">
            <w:pPr>
              <w:rPr>
                <w:rFonts w:eastAsia="Calibri"/>
                <w:lang w:val="ru-RU" w:eastAsia="en-US"/>
              </w:rPr>
            </w:pPr>
            <w:r w:rsidRPr="003E23F1">
              <w:rPr>
                <w:rFonts w:eastAsia="Calibri"/>
                <w:lang w:eastAsia="en-US"/>
              </w:rPr>
              <w:t>1</w:t>
            </w:r>
            <w:r w:rsidRPr="003E23F1">
              <w:rPr>
                <w:rFonts w:eastAsia="Calibri"/>
                <w:lang w:val="ru-RU" w:eastAsia="en-US"/>
              </w:rPr>
              <w:t xml:space="preserve"> шт.</w:t>
            </w:r>
          </w:p>
        </w:tc>
      </w:tr>
      <w:tr w:rsidR="007D3654" w:rsidRPr="003E23F1" w:rsidTr="004310C1">
        <w:trPr>
          <w:trHeight w:val="170"/>
        </w:trPr>
        <w:tc>
          <w:tcPr>
            <w:tcW w:w="1364" w:type="pct"/>
            <w:vAlign w:val="center"/>
          </w:tcPr>
          <w:p w:rsidR="007D3654" w:rsidRPr="003E23F1" w:rsidRDefault="007D3654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</w:tcPr>
          <w:p w:rsidR="007D3654" w:rsidRPr="007D3654" w:rsidRDefault="007D3654" w:rsidP="00EF5F9D">
            <w:pPr>
              <w:rPr>
                <w:lang w:val="ru-RU"/>
              </w:rPr>
            </w:pPr>
            <w:r w:rsidRPr="007D3654">
              <w:rPr>
                <w:lang w:val="ru-RU"/>
              </w:rPr>
              <w:t>Наклейка монтажная "Трафарет для крепления видеокамеры"</w:t>
            </w:r>
          </w:p>
        </w:tc>
        <w:tc>
          <w:tcPr>
            <w:tcW w:w="758" w:type="pct"/>
          </w:tcPr>
          <w:p w:rsidR="007D3654" w:rsidRPr="007D3654" w:rsidRDefault="007D3654" w:rsidP="00F554B4">
            <w:pPr>
              <w:rPr>
                <w:rFonts w:eastAsia="Calibri"/>
                <w:lang w:val="ru-RU" w:eastAsia="en-US"/>
              </w:rPr>
            </w:pPr>
            <w:r w:rsidRPr="007D3654">
              <w:rPr>
                <w:rFonts w:eastAsia="Calibri"/>
                <w:lang w:val="ru-RU" w:eastAsia="en-US"/>
              </w:rPr>
              <w:t>1 шт.</w:t>
            </w:r>
          </w:p>
        </w:tc>
      </w:tr>
      <w:tr w:rsidR="007D3654" w:rsidRPr="00A91BDB" w:rsidTr="004310C1">
        <w:trPr>
          <w:trHeight w:val="294"/>
        </w:trPr>
        <w:tc>
          <w:tcPr>
            <w:tcW w:w="1364" w:type="pct"/>
            <w:vAlign w:val="center"/>
          </w:tcPr>
          <w:p w:rsidR="007D3654" w:rsidRPr="003E23F1" w:rsidRDefault="007D3654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</w:tcPr>
          <w:p w:rsidR="007D3654" w:rsidRPr="00BD42D9" w:rsidRDefault="007D3654" w:rsidP="00EF5F9D">
            <w:proofErr w:type="spellStart"/>
            <w:r w:rsidRPr="00BD42D9">
              <w:t>Наклейка</w:t>
            </w:r>
            <w:proofErr w:type="spellEnd"/>
            <w:r w:rsidRPr="00BD42D9">
              <w:t xml:space="preserve"> </w:t>
            </w:r>
            <w:proofErr w:type="spellStart"/>
            <w:r w:rsidRPr="00BD42D9">
              <w:t>информирующая</w:t>
            </w:r>
            <w:proofErr w:type="spellEnd"/>
            <w:r w:rsidRPr="00BD42D9">
              <w:t xml:space="preserve"> "</w:t>
            </w:r>
            <w:proofErr w:type="spellStart"/>
            <w:r w:rsidRPr="00BD42D9">
              <w:t>Ведется</w:t>
            </w:r>
            <w:proofErr w:type="spellEnd"/>
            <w:r w:rsidRPr="00BD42D9">
              <w:t xml:space="preserve"> </w:t>
            </w:r>
            <w:proofErr w:type="spellStart"/>
            <w:r w:rsidRPr="00BD42D9">
              <w:t>видеонаблюдение</w:t>
            </w:r>
            <w:proofErr w:type="spellEnd"/>
            <w:r w:rsidRPr="00BD42D9">
              <w:t>"</w:t>
            </w:r>
          </w:p>
        </w:tc>
        <w:tc>
          <w:tcPr>
            <w:tcW w:w="758" w:type="pct"/>
          </w:tcPr>
          <w:p w:rsidR="007D3654" w:rsidRPr="007D3654" w:rsidRDefault="007D3654" w:rsidP="00F554B4">
            <w:pPr>
              <w:rPr>
                <w:rFonts w:eastAsia="Calibri"/>
                <w:lang w:val="ru-RU" w:eastAsia="en-US"/>
              </w:rPr>
            </w:pPr>
            <w:r w:rsidRPr="007D3654">
              <w:rPr>
                <w:rFonts w:eastAsia="Calibri"/>
                <w:lang w:val="ru-RU" w:eastAsia="en-US"/>
              </w:rPr>
              <w:t>1 шт.</w:t>
            </w:r>
          </w:p>
        </w:tc>
      </w:tr>
      <w:tr w:rsidR="007D3654" w:rsidRPr="003E23F1" w:rsidTr="001E0D42">
        <w:trPr>
          <w:trHeight w:val="294"/>
        </w:trPr>
        <w:tc>
          <w:tcPr>
            <w:tcW w:w="1364" w:type="pct"/>
            <w:vAlign w:val="center"/>
          </w:tcPr>
          <w:p w:rsidR="007D3654" w:rsidRPr="003E23F1" w:rsidRDefault="007D3654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</w:tcPr>
          <w:p w:rsidR="007D3654" w:rsidRPr="00BD42D9" w:rsidRDefault="007D3654" w:rsidP="00EF5F9D">
            <w:proofErr w:type="spellStart"/>
            <w:r w:rsidRPr="00BD42D9">
              <w:t>Шуруп</w:t>
            </w:r>
            <w:proofErr w:type="spellEnd"/>
            <w:r w:rsidRPr="00BD42D9">
              <w:t xml:space="preserve"> 4×25</w:t>
            </w:r>
          </w:p>
        </w:tc>
        <w:tc>
          <w:tcPr>
            <w:tcW w:w="758" w:type="pct"/>
          </w:tcPr>
          <w:p w:rsidR="007D3654" w:rsidRPr="007D3654" w:rsidRDefault="007D3654" w:rsidP="00F554B4">
            <w:pPr>
              <w:rPr>
                <w:rFonts w:eastAsia="Calibri"/>
                <w:lang w:val="ru-RU" w:eastAsia="en-US"/>
              </w:rPr>
            </w:pPr>
            <w:r w:rsidRPr="007D3654">
              <w:rPr>
                <w:rFonts w:eastAsia="Calibri"/>
                <w:lang w:val="ru-RU" w:eastAsia="en-US"/>
              </w:rPr>
              <w:t>3 шт.</w:t>
            </w:r>
          </w:p>
        </w:tc>
      </w:tr>
      <w:tr w:rsidR="007D3654" w:rsidRPr="00A91BDB" w:rsidTr="001E0D42">
        <w:trPr>
          <w:trHeight w:val="294"/>
        </w:trPr>
        <w:tc>
          <w:tcPr>
            <w:tcW w:w="1364" w:type="pct"/>
            <w:vAlign w:val="center"/>
          </w:tcPr>
          <w:p w:rsidR="007D3654" w:rsidRPr="003E23F1" w:rsidRDefault="007D3654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</w:tcPr>
          <w:p w:rsidR="007D3654" w:rsidRPr="00BD42D9" w:rsidRDefault="007D3654" w:rsidP="00EF5F9D">
            <w:proofErr w:type="spellStart"/>
            <w:r w:rsidRPr="00BD42D9">
              <w:t>Дюбель</w:t>
            </w:r>
            <w:proofErr w:type="spellEnd"/>
            <w:r w:rsidRPr="00BD42D9">
              <w:t xml:space="preserve"> 6×25 </w:t>
            </w:r>
          </w:p>
        </w:tc>
        <w:tc>
          <w:tcPr>
            <w:tcW w:w="758" w:type="pct"/>
          </w:tcPr>
          <w:p w:rsidR="007D3654" w:rsidRPr="007D3654" w:rsidRDefault="007D3654" w:rsidP="00F554B4">
            <w:pPr>
              <w:rPr>
                <w:rFonts w:eastAsia="Calibri"/>
                <w:lang w:val="ru-RU" w:eastAsia="en-US"/>
              </w:rPr>
            </w:pPr>
            <w:r w:rsidRPr="007D3654">
              <w:rPr>
                <w:rFonts w:eastAsia="Calibri"/>
                <w:lang w:val="ru-RU" w:eastAsia="en-US"/>
              </w:rPr>
              <w:t>3 шт.</w:t>
            </w:r>
          </w:p>
        </w:tc>
      </w:tr>
      <w:tr w:rsidR="007D3654" w:rsidRPr="00A91BDB" w:rsidTr="001E0D42">
        <w:trPr>
          <w:trHeight w:val="294"/>
        </w:trPr>
        <w:tc>
          <w:tcPr>
            <w:tcW w:w="1364" w:type="pct"/>
            <w:vAlign w:val="center"/>
          </w:tcPr>
          <w:p w:rsidR="007D3654" w:rsidRPr="003E23F1" w:rsidRDefault="007D3654" w:rsidP="002F44D1">
            <w:pPr>
              <w:jc w:val="both"/>
              <w:rPr>
                <w:rFonts w:eastAsia="Calibri"/>
                <w:lang w:val="ru-RU" w:eastAsia="en-US"/>
              </w:rPr>
            </w:pPr>
          </w:p>
        </w:tc>
        <w:tc>
          <w:tcPr>
            <w:tcW w:w="2878" w:type="pct"/>
          </w:tcPr>
          <w:p w:rsidR="007D3654" w:rsidRPr="00BD42D9" w:rsidRDefault="007D3654" w:rsidP="00EF5F9D">
            <w:proofErr w:type="spellStart"/>
            <w:r w:rsidRPr="00BD42D9">
              <w:t>Ключ</w:t>
            </w:r>
            <w:proofErr w:type="spellEnd"/>
            <w:r w:rsidRPr="00BD42D9">
              <w:t xml:space="preserve"> T15 "</w:t>
            </w:r>
            <w:proofErr w:type="spellStart"/>
            <w:r w:rsidRPr="00BD42D9">
              <w:t>Звездочка</w:t>
            </w:r>
            <w:proofErr w:type="spellEnd"/>
            <w:r w:rsidRPr="00BD42D9">
              <w:t>"</w:t>
            </w:r>
          </w:p>
        </w:tc>
        <w:tc>
          <w:tcPr>
            <w:tcW w:w="758" w:type="pct"/>
          </w:tcPr>
          <w:p w:rsidR="007D3654" w:rsidRPr="007D3654" w:rsidRDefault="007D3654" w:rsidP="00F554B4">
            <w:pPr>
              <w:rPr>
                <w:rFonts w:eastAsia="Calibri"/>
                <w:lang w:val="ru-RU" w:eastAsia="en-US"/>
              </w:rPr>
            </w:pPr>
            <w:r w:rsidRPr="007D3654">
              <w:rPr>
                <w:rFonts w:eastAsia="Calibri"/>
                <w:lang w:val="ru-RU" w:eastAsia="en-US"/>
              </w:rPr>
              <w:t>1 шт.</w:t>
            </w:r>
          </w:p>
        </w:tc>
      </w:tr>
    </w:tbl>
    <w:p w:rsidR="003D7F02" w:rsidRDefault="00955A2B" w:rsidP="00A91BDB">
      <w:pPr>
        <w:pStyle w:val="2"/>
        <w:numPr>
          <w:ilvl w:val="0"/>
          <w:numId w:val="0"/>
        </w:numPr>
        <w:jc w:val="both"/>
        <w:rPr>
          <w:rFonts w:cs="Times New Roman"/>
          <w:b w:val="0"/>
          <w:color w:val="000000"/>
          <w:szCs w:val="24"/>
          <w:lang w:val="ru-RU"/>
        </w:rPr>
      </w:pPr>
      <w:r w:rsidRPr="00A91BDB">
        <w:rPr>
          <w:rFonts w:cs="Times New Roman"/>
          <w:b w:val="0"/>
          <w:color w:val="000000"/>
          <w:szCs w:val="24"/>
          <w:lang w:val="ru-RU"/>
        </w:rPr>
        <w:t>*</w:t>
      </w:r>
      <w:r w:rsidR="00C9240D" w:rsidRPr="00A91BDB">
        <w:rPr>
          <w:rFonts w:cs="Times New Roman"/>
          <w:b w:val="0"/>
          <w:color w:val="000000"/>
          <w:szCs w:val="24"/>
          <w:lang w:val="ru-RU"/>
        </w:rPr>
        <w:t>*</w:t>
      </w:r>
      <w:r w:rsidRPr="00A91BDB">
        <w:rPr>
          <w:rFonts w:cs="Times New Roman"/>
          <w:b w:val="0"/>
          <w:color w:val="000000"/>
          <w:szCs w:val="24"/>
          <w:lang w:val="ru-RU"/>
        </w:rPr>
        <w:t>Оборудование может отличаться по комплектации.</w:t>
      </w:r>
    </w:p>
    <w:p w:rsidR="00150250" w:rsidRPr="00150250" w:rsidRDefault="00150250" w:rsidP="00150250">
      <w:pPr>
        <w:rPr>
          <w:lang w:val="ru-RU"/>
        </w:rPr>
      </w:pPr>
    </w:p>
    <w:p w:rsidR="00150250" w:rsidRDefault="00150250" w:rsidP="00150250">
      <w:pPr>
        <w:pStyle w:val="Default"/>
        <w:tabs>
          <w:tab w:val="left" w:pos="3500"/>
        </w:tabs>
        <w:jc w:val="center"/>
        <w:rPr>
          <w:b/>
          <w:lang w:val="ru-RU"/>
        </w:rPr>
      </w:pPr>
      <w:r>
        <w:rPr>
          <w:b/>
          <w:bCs/>
          <w:lang w:val="ru-RU"/>
        </w:rPr>
        <w:t>4 МЕРЫ ПРЕДОСТОРОЖНОСТИ</w:t>
      </w:r>
    </w:p>
    <w:p w:rsidR="00150250" w:rsidRDefault="00150250" w:rsidP="00150250">
      <w:pPr>
        <w:pStyle w:val="Default"/>
        <w:tabs>
          <w:tab w:val="left" w:pos="3500"/>
        </w:tabs>
        <w:ind w:firstLine="425"/>
        <w:jc w:val="both"/>
        <w:rPr>
          <w:b/>
          <w:lang w:val="ru-RU"/>
        </w:rPr>
      </w:pPr>
      <w:r>
        <w:rPr>
          <w:lang w:val="ru-RU"/>
        </w:rPr>
        <w:t>4.1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>ри использовании видеокамеры внимательно относитесь к функциям внешнего питания, используйте только устройства и блоки питания, подходящие (рекомендованные) к видеокамере и вашим электросетям.</w:t>
      </w:r>
    </w:p>
    <w:p w:rsidR="00150250" w:rsidRDefault="00150250" w:rsidP="00150250">
      <w:pPr>
        <w:pStyle w:val="Default"/>
        <w:tabs>
          <w:tab w:val="left" w:pos="3500"/>
        </w:tabs>
        <w:ind w:firstLine="425"/>
        <w:jc w:val="both"/>
        <w:rPr>
          <w:lang w:val="ru-RU"/>
        </w:rPr>
      </w:pPr>
      <w:r>
        <w:rPr>
          <w:lang w:val="ru-RU"/>
        </w:rPr>
        <w:t>4.2</w:t>
      </w:r>
      <w:proofErr w:type="gramStart"/>
      <w:r>
        <w:rPr>
          <w:lang w:val="ru-RU"/>
        </w:rPr>
        <w:t xml:space="preserve"> У</w:t>
      </w:r>
      <w:proofErr w:type="gramEnd"/>
      <w:r>
        <w:rPr>
          <w:lang w:val="ru-RU"/>
        </w:rPr>
        <w:t>бедитесь в том, что соединительные провода (разъемы) подключены с соблюдением полярности. Неверное соединение может привести к повреждению и/или неправильному функционированию оборудования.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lang w:val="ru-RU"/>
        </w:rPr>
        <w:t>4.</w:t>
      </w:r>
      <w:r w:rsidRPr="009144EA">
        <w:rPr>
          <w:lang w:val="ru-RU"/>
        </w:rPr>
        <w:t>3</w:t>
      </w:r>
      <w:proofErr w:type="gramStart"/>
      <w:r>
        <w:rPr>
          <w:color w:val="000000"/>
          <w:lang w:val="ru-RU"/>
        </w:rPr>
        <w:t xml:space="preserve"> Е</w:t>
      </w:r>
      <w:proofErr w:type="gramEnd"/>
      <w:r>
        <w:rPr>
          <w:color w:val="000000"/>
          <w:lang w:val="ru-RU"/>
        </w:rPr>
        <w:t>сли видеокамера находится на стене или потолке, она должна быть надежно закреплена.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lang w:val="ru-RU"/>
        </w:rPr>
        <w:t>4.</w:t>
      </w:r>
      <w:r w:rsidRPr="009144EA">
        <w:rPr>
          <w:lang w:val="ru-RU"/>
        </w:rPr>
        <w:t>4</w:t>
      </w:r>
      <w:proofErr w:type="gramStart"/>
      <w:r>
        <w:rPr>
          <w:lang w:val="ru-RU"/>
        </w:rPr>
        <w:t xml:space="preserve"> </w:t>
      </w:r>
      <w:r>
        <w:rPr>
          <w:color w:val="000000"/>
          <w:lang w:val="ru-RU"/>
        </w:rPr>
        <w:t>Н</w:t>
      </w:r>
      <w:proofErr w:type="gramEnd"/>
      <w:r>
        <w:rPr>
          <w:color w:val="000000"/>
          <w:lang w:val="ru-RU"/>
        </w:rPr>
        <w:t xml:space="preserve">е устанавливайте видеокамеру в местах, температура которых опускается ниже   -30 °С и/или поднимается выше +60 °С, с влажностью выше 95%, повышенного испарения и парообразования, усиленной вибрации. 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9144EA">
        <w:rPr>
          <w:color w:val="000000"/>
          <w:lang w:val="ru-RU"/>
        </w:rPr>
        <w:t>5</w:t>
      </w:r>
      <w:proofErr w:type="gramStart"/>
      <w:r>
        <w:rPr>
          <w:color w:val="000000"/>
          <w:lang w:val="ru-RU"/>
        </w:rPr>
        <w:t xml:space="preserve"> П</w:t>
      </w:r>
      <w:proofErr w:type="gramEnd"/>
      <w:r>
        <w:rPr>
          <w:color w:val="000000"/>
          <w:lang w:val="ru-RU"/>
        </w:rPr>
        <w:t>ри установке видеокамеры в непосредственной близости от источников мощных электромагнитных полей видеосигнал может быть искажен помехами.</w:t>
      </w:r>
    </w:p>
    <w:p w:rsidR="00150250" w:rsidRDefault="00150250" w:rsidP="00150250">
      <w:pPr>
        <w:pStyle w:val="Default"/>
        <w:tabs>
          <w:tab w:val="left" w:pos="3500"/>
        </w:tabs>
        <w:ind w:firstLine="425"/>
        <w:jc w:val="both"/>
        <w:rPr>
          <w:lang w:val="ru-RU"/>
        </w:rPr>
      </w:pPr>
      <w:r>
        <w:rPr>
          <w:lang w:val="ru-RU"/>
        </w:rPr>
        <w:t>4.</w:t>
      </w:r>
      <w:r w:rsidRPr="009144EA">
        <w:rPr>
          <w:lang w:val="ru-RU"/>
        </w:rPr>
        <w:t>6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 xml:space="preserve">ри монтаже провода электропитания и выходов следует оставить достаточное пространство для легкого доступа при дальнейшем обслуживании устройства. 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99345B">
        <w:rPr>
          <w:color w:val="000000"/>
          <w:lang w:val="ru-RU"/>
        </w:rPr>
        <w:t>7</w:t>
      </w:r>
      <w:proofErr w:type="gramStart"/>
      <w:r>
        <w:rPr>
          <w:color w:val="000000"/>
          <w:lang w:val="ru-RU"/>
        </w:rPr>
        <w:t xml:space="preserve"> П</w:t>
      </w:r>
      <w:proofErr w:type="gramEnd"/>
      <w:r>
        <w:rPr>
          <w:color w:val="000000"/>
          <w:lang w:val="ru-RU"/>
        </w:rPr>
        <w:t>редотвращайте механические повреждения видеокамеры. Несоответствующие условия хранения и эксплуатации видеокамеры могут привести к повреждению оборудования.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lang w:val="ru-RU"/>
        </w:rPr>
        <w:t>4.</w:t>
      </w:r>
      <w:r w:rsidRPr="009144EA">
        <w:rPr>
          <w:lang w:val="ru-RU"/>
        </w:rPr>
        <w:t>8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случае, если от устройства идет дым или непонятные запахи, немедленно выключите питание и свяжитесь с авторизованным сервисным центром (вашим поставщиком).</w:t>
      </w:r>
    </w:p>
    <w:p w:rsidR="00150250" w:rsidRDefault="00150250" w:rsidP="00150250">
      <w:pPr>
        <w:tabs>
          <w:tab w:val="left" w:pos="3500"/>
        </w:tabs>
        <w:ind w:firstLine="425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9144EA">
        <w:rPr>
          <w:color w:val="000000"/>
          <w:lang w:val="ru-RU"/>
        </w:rPr>
        <w:t>9</w:t>
      </w:r>
      <w:proofErr w:type="gramStart"/>
      <w:r>
        <w:rPr>
          <w:color w:val="000000"/>
          <w:lang w:val="ru-RU"/>
        </w:rPr>
        <w:t xml:space="preserve"> Е</w:t>
      </w:r>
      <w:proofErr w:type="gramEnd"/>
      <w:r>
        <w:rPr>
          <w:color w:val="000000"/>
          <w:lang w:val="ru-RU"/>
        </w:rPr>
        <w:t>сли, на ваш взгляд, устройство работает некорректно, ни в коем случае не пытайтесь разобрать его самостоятельно. Свяжитесь с авторизованным сервисным центром (вашим поставщиком).</w:t>
      </w:r>
    </w:p>
    <w:p w:rsidR="00150250" w:rsidRPr="00150250" w:rsidRDefault="00150250" w:rsidP="00150250">
      <w:pPr>
        <w:rPr>
          <w:lang w:val="ru-RU"/>
        </w:rPr>
      </w:pPr>
    </w:p>
    <w:p w:rsidR="00150250" w:rsidRPr="00B32A6E" w:rsidRDefault="00150250" w:rsidP="00150250">
      <w:pPr>
        <w:tabs>
          <w:tab w:val="left" w:pos="3500"/>
        </w:tabs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5</w:t>
      </w:r>
      <w:r w:rsidRPr="00B32A6E">
        <w:rPr>
          <w:b/>
          <w:color w:val="000000"/>
          <w:lang w:val="ru-RU"/>
        </w:rPr>
        <w:t xml:space="preserve"> УСТАНОВКА КАРТЫ </w:t>
      </w:r>
      <w:r>
        <w:rPr>
          <w:b/>
          <w:color w:val="000000"/>
          <w:lang w:val="ru-RU"/>
        </w:rPr>
        <w:t>«</w:t>
      </w:r>
      <w:r w:rsidRPr="00B32A6E">
        <w:rPr>
          <w:b/>
          <w:color w:val="000000"/>
          <w:lang w:val="ru-RU"/>
        </w:rPr>
        <w:t>MICRO SD</w:t>
      </w:r>
      <w:r>
        <w:rPr>
          <w:b/>
          <w:color w:val="000000"/>
          <w:lang w:val="ru-RU"/>
        </w:rPr>
        <w:t>»</w:t>
      </w:r>
    </w:p>
    <w:p w:rsidR="00150250" w:rsidRDefault="00150250" w:rsidP="00150250">
      <w:pPr>
        <w:jc w:val="both"/>
        <w:rPr>
          <w:lang w:val="ru-RU" w:eastAsia="ru-RU" w:bidi="ru-RU"/>
        </w:rPr>
      </w:pPr>
      <w:r>
        <w:rPr>
          <w:rFonts w:eastAsia="Times New Roman"/>
          <w:b/>
          <w:lang w:val="ru-RU" w:eastAsia="ru-RU" w:bidi="ru-RU"/>
        </w:rPr>
        <w:t xml:space="preserve">Примечание: </w:t>
      </w:r>
      <w:r w:rsidRPr="003B49A3">
        <w:rPr>
          <w:rFonts w:eastAsia="Times New Roman"/>
          <w:lang w:val="ru-RU" w:eastAsia="ru-RU" w:bidi="ru-RU"/>
        </w:rPr>
        <w:t xml:space="preserve">Перед установкой карты </w:t>
      </w:r>
      <w:r>
        <w:rPr>
          <w:rFonts w:eastAsia="Times New Roman"/>
          <w:lang w:val="ru-RU" w:eastAsia="ru-RU" w:bidi="ru-RU"/>
        </w:rPr>
        <w:t>«</w:t>
      </w:r>
      <w:r>
        <w:rPr>
          <w:rFonts w:eastAsia="Times New Roman"/>
          <w:lang w:eastAsia="ru-RU" w:bidi="ru-RU"/>
        </w:rPr>
        <w:t>M</w:t>
      </w:r>
      <w:r w:rsidRPr="003B49A3">
        <w:rPr>
          <w:rFonts w:eastAsia="Times New Roman"/>
          <w:lang w:val="ru-RU" w:eastAsia="ru-RU" w:bidi="ru-RU"/>
        </w:rPr>
        <w:t>icro SD</w:t>
      </w:r>
      <w:r>
        <w:rPr>
          <w:rFonts w:eastAsia="Times New Roman"/>
          <w:lang w:val="ru-RU" w:eastAsia="ru-RU" w:bidi="ru-RU"/>
        </w:rPr>
        <w:t>»</w:t>
      </w:r>
      <w:r w:rsidRPr="003B49A3">
        <w:rPr>
          <w:rFonts w:eastAsia="Times New Roman"/>
          <w:lang w:val="ru-RU" w:eastAsia="ru-RU" w:bidi="ru-RU"/>
        </w:rPr>
        <w:t xml:space="preserve"> следует отключить питание и выключить устройство.</w:t>
      </w:r>
    </w:p>
    <w:p w:rsidR="00150250" w:rsidRDefault="00150250" w:rsidP="00150250">
      <w:pPr>
        <w:ind w:firstLine="425"/>
        <w:jc w:val="both"/>
        <w:rPr>
          <w:rFonts w:eastAsia="Times New Roman"/>
          <w:lang w:val="ru-RU" w:eastAsia="ru-RU" w:bidi="ru-RU"/>
        </w:rPr>
      </w:pPr>
      <w:r w:rsidRPr="003B49A3">
        <w:rPr>
          <w:rFonts w:eastAsia="Times New Roman"/>
          <w:lang w:val="ru-RU" w:eastAsia="ru-RU" w:bidi="ru-RU"/>
        </w:rPr>
        <w:t xml:space="preserve">Откройте корпус устройства </w:t>
      </w:r>
      <w:r>
        <w:rPr>
          <w:rFonts w:eastAsia="Times New Roman"/>
          <w:lang w:val="ru-RU" w:eastAsia="ru-RU" w:bidi="ru-RU"/>
        </w:rPr>
        <w:t>и н</w:t>
      </w:r>
      <w:r w:rsidRPr="003B49A3">
        <w:rPr>
          <w:rFonts w:eastAsia="Times New Roman"/>
          <w:lang w:val="ru-RU" w:eastAsia="ru-RU" w:bidi="ru-RU"/>
        </w:rPr>
        <w:t xml:space="preserve">айдите </w:t>
      </w:r>
      <w:r>
        <w:rPr>
          <w:rFonts w:eastAsia="Times New Roman"/>
          <w:lang w:val="ru-RU" w:eastAsia="ru-RU" w:bidi="ru-RU"/>
        </w:rPr>
        <w:t>слот для карты «Micro SD».</w:t>
      </w:r>
      <w:r w:rsidRPr="003B49A3">
        <w:rPr>
          <w:rFonts w:eastAsia="Times New Roman"/>
          <w:lang w:val="ru-RU" w:eastAsia="ru-RU" w:bidi="ru-RU"/>
        </w:rPr>
        <w:t xml:space="preserve"> </w:t>
      </w:r>
      <w:r>
        <w:rPr>
          <w:rFonts w:eastAsia="Times New Roman"/>
          <w:lang w:val="ru-RU" w:eastAsia="ru-RU" w:bidi="ru-RU"/>
        </w:rPr>
        <w:t>О</w:t>
      </w:r>
      <w:r w:rsidRPr="003B49A3">
        <w:rPr>
          <w:rFonts w:eastAsia="Times New Roman"/>
          <w:lang w:val="ru-RU" w:eastAsia="ru-RU" w:bidi="ru-RU"/>
        </w:rPr>
        <w:t xml:space="preserve">пределите направление карты </w:t>
      </w:r>
      <w:r>
        <w:rPr>
          <w:rFonts w:eastAsia="Times New Roman"/>
          <w:lang w:val="ru-RU" w:eastAsia="ru-RU" w:bidi="ru-RU"/>
        </w:rPr>
        <w:t>«</w:t>
      </w:r>
      <w:r>
        <w:rPr>
          <w:rFonts w:eastAsia="Times New Roman"/>
          <w:lang w:eastAsia="ru-RU" w:bidi="ru-RU"/>
        </w:rPr>
        <w:t>M</w:t>
      </w:r>
      <w:r w:rsidRPr="003B49A3">
        <w:rPr>
          <w:rFonts w:eastAsia="Times New Roman"/>
          <w:lang w:val="ru-RU" w:eastAsia="ru-RU" w:bidi="ru-RU"/>
        </w:rPr>
        <w:t>icro SD</w:t>
      </w:r>
      <w:r>
        <w:rPr>
          <w:rFonts w:eastAsia="Times New Roman"/>
          <w:lang w:val="ru-RU" w:eastAsia="ru-RU" w:bidi="ru-RU"/>
        </w:rPr>
        <w:t>»</w:t>
      </w:r>
      <w:r w:rsidRPr="003B49A3">
        <w:rPr>
          <w:rFonts w:eastAsia="Times New Roman"/>
          <w:lang w:val="ru-RU" w:eastAsia="ru-RU" w:bidi="ru-RU"/>
        </w:rPr>
        <w:t>, руководствуясь направлением, указанным на устройстве,</w:t>
      </w:r>
      <w:r>
        <w:rPr>
          <w:lang w:val="ru-RU" w:eastAsia="ru-RU" w:bidi="ru-RU"/>
        </w:rPr>
        <w:t xml:space="preserve"> </w:t>
      </w:r>
      <w:r w:rsidRPr="003B49A3">
        <w:rPr>
          <w:rFonts w:eastAsia="Times New Roman"/>
          <w:lang w:val="ru-RU" w:eastAsia="ru-RU" w:bidi="ru-RU"/>
        </w:rPr>
        <w:t xml:space="preserve">и вставьте карту </w:t>
      </w:r>
      <w:r>
        <w:rPr>
          <w:rFonts w:eastAsia="Times New Roman"/>
          <w:lang w:val="ru-RU" w:eastAsia="ru-RU" w:bidi="ru-RU"/>
        </w:rPr>
        <w:t>«</w:t>
      </w:r>
      <w:r>
        <w:rPr>
          <w:rFonts w:eastAsia="Times New Roman"/>
          <w:lang w:eastAsia="ru-RU" w:bidi="ru-RU"/>
        </w:rPr>
        <w:t>M</w:t>
      </w:r>
      <w:r>
        <w:rPr>
          <w:rFonts w:eastAsia="Times New Roman"/>
          <w:lang w:val="ru-RU" w:eastAsia="ru-RU" w:bidi="ru-RU"/>
        </w:rPr>
        <w:t>icro SD» в слот (рис. 7.3).</w:t>
      </w:r>
    </w:p>
    <w:p w:rsidR="00DF61F6" w:rsidRDefault="00DF61F6" w:rsidP="00150250">
      <w:pPr>
        <w:ind w:firstLine="425"/>
        <w:jc w:val="both"/>
        <w:rPr>
          <w:rFonts w:eastAsia="Times New Roman"/>
          <w:lang w:val="ru-RU" w:eastAsia="ru-RU" w:bidi="ru-RU"/>
        </w:rPr>
      </w:pPr>
    </w:p>
    <w:p w:rsidR="00F554B4" w:rsidRDefault="00F554B4" w:rsidP="00150250">
      <w:pPr>
        <w:ind w:firstLine="425"/>
        <w:jc w:val="center"/>
        <w:rPr>
          <w:rFonts w:eastAsia="Times New Roman"/>
          <w:b/>
          <w:lang w:val="ru-RU" w:eastAsia="ru-RU" w:bidi="ru-RU"/>
        </w:rPr>
      </w:pPr>
    </w:p>
    <w:p w:rsidR="00150250" w:rsidRPr="006953C5" w:rsidRDefault="00150250" w:rsidP="00150250">
      <w:pPr>
        <w:ind w:firstLine="425"/>
        <w:jc w:val="center"/>
        <w:rPr>
          <w:rFonts w:eastAsia="Times New Roman"/>
          <w:b/>
          <w:lang w:val="ru-RU" w:eastAsia="ru-RU" w:bidi="ru-RU"/>
        </w:rPr>
      </w:pPr>
      <w:r>
        <w:rPr>
          <w:rFonts w:eastAsia="Times New Roman"/>
          <w:b/>
          <w:lang w:val="ru-RU" w:eastAsia="ru-RU" w:bidi="ru-RU"/>
        </w:rPr>
        <w:lastRenderedPageBreak/>
        <w:t>6</w:t>
      </w:r>
      <w:r w:rsidRPr="006953C5">
        <w:rPr>
          <w:rFonts w:eastAsia="Times New Roman"/>
          <w:b/>
          <w:lang w:val="ru-RU" w:eastAsia="ru-RU" w:bidi="ru-RU"/>
        </w:rPr>
        <w:t xml:space="preserve"> КНОПКА АППАРАТНОГО СБРОСА</w:t>
      </w:r>
    </w:p>
    <w:p w:rsidR="00150250" w:rsidRPr="00983C8C" w:rsidRDefault="00150250" w:rsidP="00150250">
      <w:pPr>
        <w:ind w:firstLine="425"/>
        <w:jc w:val="both"/>
        <w:rPr>
          <w:rFonts w:eastAsia="Times New Roman"/>
          <w:lang w:val="ru-RU" w:eastAsia="ru-RU" w:bidi="ru-RU"/>
        </w:rPr>
      </w:pPr>
      <w:r w:rsidRPr="006953C5">
        <w:rPr>
          <w:rFonts w:eastAsia="Times New Roman"/>
          <w:lang w:val="ru-RU" w:eastAsia="ru-RU" w:bidi="ru-RU"/>
        </w:rPr>
        <w:t>Кнопка аппаратного сброса используется для возврата к настройкам по умолчанию. Если нажать и удерживать эту кнопку в течение 5 секунд, конфигурация системы вернется к заводским настройкам (рис.</w:t>
      </w:r>
      <w:r>
        <w:rPr>
          <w:rFonts w:eastAsia="Times New Roman"/>
          <w:lang w:val="ru-RU" w:eastAsia="ru-RU" w:bidi="ru-RU"/>
        </w:rPr>
        <w:t>7.</w:t>
      </w:r>
      <w:r w:rsidRPr="00B75039">
        <w:rPr>
          <w:rFonts w:eastAsia="Times New Roman"/>
          <w:lang w:val="ru-RU" w:eastAsia="ru-RU" w:bidi="ru-RU"/>
        </w:rPr>
        <w:t>3</w:t>
      </w:r>
      <w:r w:rsidRPr="006953C5">
        <w:rPr>
          <w:rFonts w:eastAsia="Times New Roman"/>
          <w:lang w:val="ru-RU" w:eastAsia="ru-RU" w:bidi="ru-RU"/>
        </w:rPr>
        <w:t>).</w:t>
      </w:r>
    </w:p>
    <w:p w:rsidR="00150250" w:rsidRPr="009262AA" w:rsidRDefault="00150250" w:rsidP="00150250">
      <w:pPr>
        <w:pStyle w:val="Default"/>
        <w:tabs>
          <w:tab w:val="left" w:pos="3500"/>
        </w:tabs>
        <w:ind w:right="-401"/>
        <w:jc w:val="center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>7</w:t>
      </w:r>
      <w:r w:rsidRPr="009262AA">
        <w:rPr>
          <w:rFonts w:cs="Arial"/>
          <w:b/>
          <w:lang w:val="ru-RU"/>
        </w:rPr>
        <w:t xml:space="preserve"> МОНТАЖ</w:t>
      </w:r>
    </w:p>
    <w:p w:rsidR="00150250" w:rsidRPr="005D6BD7" w:rsidRDefault="00150250" w:rsidP="00150250">
      <w:pPr>
        <w:pStyle w:val="2"/>
        <w:numPr>
          <w:ilvl w:val="0"/>
          <w:numId w:val="0"/>
        </w:numPr>
        <w:tabs>
          <w:tab w:val="clear" w:pos="360"/>
          <w:tab w:val="left" w:pos="3500"/>
        </w:tabs>
        <w:ind w:firstLine="425"/>
        <w:jc w:val="both"/>
        <w:rPr>
          <w:rStyle w:val="translation-chunk"/>
          <w:b w:val="0"/>
          <w:color w:val="222222"/>
          <w:szCs w:val="24"/>
          <w:lang w:val="ru-RU"/>
        </w:rPr>
      </w:pPr>
      <w:r>
        <w:rPr>
          <w:b w:val="0"/>
          <w:color w:val="000000"/>
          <w:szCs w:val="24"/>
          <w:lang w:val="ru-RU"/>
        </w:rPr>
        <w:t>7</w:t>
      </w:r>
      <w:r w:rsidRPr="005D6BD7">
        <w:rPr>
          <w:b w:val="0"/>
          <w:color w:val="000000"/>
          <w:szCs w:val="24"/>
          <w:lang w:val="ru-RU"/>
        </w:rPr>
        <w:t>.</w:t>
      </w:r>
      <w:r>
        <w:rPr>
          <w:b w:val="0"/>
          <w:szCs w:val="24"/>
          <w:lang w:val="ru-RU"/>
        </w:rPr>
        <w:t>1</w:t>
      </w:r>
      <w:proofErr w:type="gramStart"/>
      <w:r w:rsidRPr="005D6BD7">
        <w:rPr>
          <w:b w:val="0"/>
          <w:szCs w:val="24"/>
          <w:lang w:val="ru-RU"/>
        </w:rPr>
        <w:t xml:space="preserve"> </w:t>
      </w:r>
      <w:r w:rsidRPr="005D6BD7">
        <w:rPr>
          <w:rStyle w:val="translation-chunk"/>
          <w:b w:val="0"/>
          <w:color w:val="222222"/>
          <w:szCs w:val="24"/>
          <w:lang w:val="ru-RU"/>
        </w:rPr>
        <w:t>У</w:t>
      </w:r>
      <w:proofErr w:type="gramEnd"/>
      <w:r w:rsidRPr="005D6BD7">
        <w:rPr>
          <w:rStyle w:val="translation-chunk"/>
          <w:b w:val="0"/>
          <w:color w:val="222222"/>
          <w:szCs w:val="24"/>
          <w:lang w:val="ru-RU"/>
        </w:rPr>
        <w:t>беди</w:t>
      </w:r>
      <w:r>
        <w:rPr>
          <w:rStyle w:val="translation-chunk"/>
          <w:b w:val="0"/>
          <w:color w:val="222222"/>
          <w:szCs w:val="24"/>
          <w:lang w:val="ru-RU"/>
        </w:rPr>
        <w:t>тесь, что монтажная поверхность</w:t>
      </w:r>
      <w:r w:rsidRPr="005D6BD7">
        <w:rPr>
          <w:rStyle w:val="translation-chunk"/>
          <w:b w:val="0"/>
          <w:color w:val="222222"/>
          <w:szCs w:val="24"/>
          <w:lang w:val="ru-RU"/>
        </w:rPr>
        <w:t xml:space="preserve"> </w:t>
      </w:r>
      <w:r w:rsidRPr="005E4ECB">
        <w:rPr>
          <w:rStyle w:val="translation-chunk"/>
          <w:b w:val="0"/>
          <w:color w:val="222222"/>
          <w:szCs w:val="24"/>
          <w:lang w:val="ru-RU"/>
        </w:rPr>
        <w:t>способна выдерживать трехкратный</w:t>
      </w:r>
      <w:r>
        <w:rPr>
          <w:rStyle w:val="translation-chunk"/>
          <w:b w:val="0"/>
          <w:color w:val="222222"/>
          <w:szCs w:val="24"/>
          <w:lang w:val="ru-RU"/>
        </w:rPr>
        <w:t xml:space="preserve"> вес камеры и кронштейна.</w:t>
      </w:r>
    </w:p>
    <w:p w:rsidR="00150250" w:rsidRPr="009262AA" w:rsidRDefault="00150250" w:rsidP="00150250">
      <w:pPr>
        <w:tabs>
          <w:tab w:val="left" w:pos="3500"/>
        </w:tabs>
        <w:ind w:firstLine="425"/>
        <w:jc w:val="both"/>
        <w:rPr>
          <w:lang w:val="ru-RU"/>
        </w:rPr>
      </w:pPr>
      <w:r>
        <w:rPr>
          <w:lang w:val="ru-RU"/>
        </w:rPr>
        <w:t>7</w:t>
      </w:r>
      <w:r w:rsidRPr="005D6BD7">
        <w:rPr>
          <w:lang w:val="ru-RU"/>
        </w:rPr>
        <w:t>.</w:t>
      </w:r>
      <w:r>
        <w:rPr>
          <w:lang w:val="ru-RU"/>
        </w:rPr>
        <w:t>2</w:t>
      </w:r>
      <w:proofErr w:type="gramStart"/>
      <w:r w:rsidRPr="005D6BD7">
        <w:rPr>
          <w:lang w:val="ru-RU"/>
        </w:rPr>
        <w:t xml:space="preserve"> </w:t>
      </w:r>
      <w:r w:rsidRPr="009262AA">
        <w:rPr>
          <w:lang w:val="ru-RU"/>
        </w:rPr>
        <w:t>В</w:t>
      </w:r>
      <w:proofErr w:type="gramEnd"/>
      <w:r w:rsidRPr="009262AA">
        <w:rPr>
          <w:lang w:val="ru-RU"/>
        </w:rPr>
        <w:t>ыберите место крепления камеры с учетом габаритных размеров</w:t>
      </w:r>
      <w:r>
        <w:rPr>
          <w:lang w:val="ru-RU"/>
        </w:rPr>
        <w:t xml:space="preserve"> (рис.7.1</w:t>
      </w:r>
      <w:r w:rsidRPr="009262AA">
        <w:rPr>
          <w:lang w:val="ru-RU"/>
        </w:rPr>
        <w:t>)</w:t>
      </w:r>
      <w:r>
        <w:rPr>
          <w:lang w:val="ru-RU"/>
        </w:rPr>
        <w:t xml:space="preserve"> и удобства работы с </w:t>
      </w:r>
      <w:r w:rsidRPr="005D6BD7">
        <w:rPr>
          <w:lang w:val="ru-RU"/>
        </w:rPr>
        <w:t>монтажным инструментом</w:t>
      </w:r>
      <w:r w:rsidRPr="009262AA">
        <w:rPr>
          <w:lang w:val="ru-RU"/>
        </w:rPr>
        <w:t>.</w:t>
      </w:r>
    </w:p>
    <w:p w:rsidR="00150250" w:rsidRPr="009262AA" w:rsidRDefault="00150250" w:rsidP="0015025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CA9397" wp14:editId="738CD09C">
            <wp:extent cx="5347970" cy="21158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250" w:rsidRPr="009262AA" w:rsidRDefault="00150250" w:rsidP="00150250">
      <w:pPr>
        <w:jc w:val="center"/>
        <w:rPr>
          <w:lang w:val="ru-RU"/>
        </w:rPr>
      </w:pPr>
      <w:r w:rsidRPr="009262AA">
        <w:rPr>
          <w:lang w:val="ru-RU"/>
        </w:rPr>
        <w:t>Рис</w:t>
      </w:r>
      <w:r>
        <w:rPr>
          <w:lang w:val="ru-RU"/>
        </w:rPr>
        <w:t>унок 7.1</w:t>
      </w:r>
    </w:p>
    <w:p w:rsidR="00150250" w:rsidRPr="009262AA" w:rsidRDefault="00150250" w:rsidP="00150250">
      <w:pPr>
        <w:rPr>
          <w:lang w:val="ru-RU"/>
        </w:rPr>
      </w:pPr>
    </w:p>
    <w:p w:rsidR="00150250" w:rsidRDefault="00150250" w:rsidP="00150250">
      <w:pPr>
        <w:ind w:firstLine="426"/>
        <w:jc w:val="both"/>
        <w:rPr>
          <w:lang w:val="ru-RU"/>
        </w:rPr>
      </w:pPr>
      <w:r>
        <w:rPr>
          <w:lang w:val="ru-RU"/>
        </w:rPr>
        <w:t>7</w:t>
      </w:r>
      <w:r w:rsidRPr="005D6BD7">
        <w:rPr>
          <w:lang w:val="ru-RU"/>
        </w:rPr>
        <w:t>.</w:t>
      </w:r>
      <w:r>
        <w:rPr>
          <w:lang w:val="ru-RU"/>
        </w:rPr>
        <w:t>3</w:t>
      </w:r>
      <w:proofErr w:type="gramStart"/>
      <w:r w:rsidRPr="005D6BD7">
        <w:rPr>
          <w:lang w:val="ru-RU"/>
        </w:rPr>
        <w:t xml:space="preserve"> </w:t>
      </w:r>
      <w:r w:rsidRPr="009A2324">
        <w:rPr>
          <w:lang w:val="ru-RU"/>
        </w:rPr>
        <w:t>У</w:t>
      </w:r>
      <w:proofErr w:type="gramEnd"/>
      <w:r w:rsidRPr="009A2324">
        <w:rPr>
          <w:lang w:val="ru-RU"/>
        </w:rPr>
        <w:t>становите трафарет для точного позиционирования видеокамеры на поверхности потолка или стены</w:t>
      </w:r>
      <w:r>
        <w:rPr>
          <w:lang w:val="ru-RU"/>
        </w:rPr>
        <w:t>, где вы планируете ее крепить.</w:t>
      </w:r>
    </w:p>
    <w:p w:rsidR="00150250" w:rsidRPr="00D418E7" w:rsidRDefault="00150250" w:rsidP="00150250">
      <w:pPr>
        <w:ind w:firstLine="426"/>
        <w:jc w:val="both"/>
        <w:rPr>
          <w:lang w:val="ru-RU"/>
        </w:rPr>
      </w:pPr>
      <w:r>
        <w:rPr>
          <w:lang w:val="ru-RU"/>
        </w:rPr>
        <w:t>7</w:t>
      </w:r>
      <w:r w:rsidRPr="00D418E7">
        <w:rPr>
          <w:lang w:val="ru-RU"/>
        </w:rPr>
        <w:t>.4</w:t>
      </w:r>
      <w:proofErr w:type="gramStart"/>
      <w:r w:rsidRPr="00D418E7">
        <w:rPr>
          <w:lang w:val="ru-RU"/>
        </w:rPr>
        <w:t xml:space="preserve"> В</w:t>
      </w:r>
      <w:proofErr w:type="gramEnd"/>
      <w:r w:rsidRPr="00D418E7">
        <w:rPr>
          <w:lang w:val="ru-RU"/>
        </w:rPr>
        <w:t xml:space="preserve"> случае вывода кабеля сверху, необходимо сделать отверстие в установочной поверхности, вытянуть уплотнительную заглушку (рис.</w:t>
      </w:r>
      <w:r>
        <w:rPr>
          <w:lang w:val="ru-RU"/>
        </w:rPr>
        <w:t>7.2</w:t>
      </w:r>
      <w:r w:rsidRPr="00D418E7">
        <w:rPr>
          <w:lang w:val="ru-RU"/>
        </w:rPr>
        <w:t>) и протянуть кабель.</w:t>
      </w:r>
    </w:p>
    <w:p w:rsidR="00150250" w:rsidRDefault="00150250" w:rsidP="00150250">
      <w:pPr>
        <w:ind w:firstLine="426"/>
        <w:jc w:val="both"/>
        <w:rPr>
          <w:lang w:val="ru-RU"/>
        </w:rPr>
      </w:pPr>
      <w:r w:rsidRPr="00D418E7">
        <w:rPr>
          <w:lang w:val="ru-RU"/>
        </w:rPr>
        <w:t>В случае вывода кабеля сбоку, необходимо вытянуть уплотнительную заглушку (рис.</w:t>
      </w:r>
      <w:r>
        <w:rPr>
          <w:lang w:val="ru-RU"/>
        </w:rPr>
        <w:t>7.2</w:t>
      </w:r>
      <w:r w:rsidRPr="00D418E7">
        <w:rPr>
          <w:lang w:val="ru-RU"/>
        </w:rPr>
        <w:t>) и протянуть кабель через U−образное отверстие, расположенное на монтажном основании.</w:t>
      </w:r>
    </w:p>
    <w:p w:rsidR="00150250" w:rsidRDefault="00150250" w:rsidP="00150250">
      <w:pPr>
        <w:jc w:val="center"/>
        <w:rPr>
          <w:lang w:val="ru-RU"/>
        </w:rPr>
      </w:pPr>
      <w:r w:rsidRPr="003253BE">
        <w:rPr>
          <w:rFonts w:ascii="Arial" w:hAnsi="Arial" w:cs="Arial"/>
          <w:noProof/>
          <w:lang w:val="ru-RU" w:eastAsia="ru-RU"/>
        </w:rPr>
        <w:drawing>
          <wp:inline distT="0" distB="0" distL="0" distR="0" wp14:anchorId="7C2BD8D2" wp14:editId="3929DC90">
            <wp:extent cx="859155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jc w:val="center"/>
        <w:rPr>
          <w:lang w:val="ru-RU"/>
        </w:rPr>
      </w:pPr>
      <w:r w:rsidRPr="003253BE">
        <w:rPr>
          <w:lang w:val="ru-RU"/>
        </w:rPr>
        <w:t xml:space="preserve">Рисунок </w:t>
      </w:r>
      <w:r>
        <w:rPr>
          <w:lang w:val="ru-RU"/>
        </w:rPr>
        <w:t>7.2</w:t>
      </w:r>
    </w:p>
    <w:p w:rsidR="00150250" w:rsidRDefault="00150250" w:rsidP="00150250">
      <w:pPr>
        <w:jc w:val="center"/>
        <w:rPr>
          <w:lang w:val="ru-RU"/>
        </w:rPr>
      </w:pPr>
    </w:p>
    <w:p w:rsidR="00150250" w:rsidRPr="003253BE" w:rsidRDefault="00150250" w:rsidP="00150250">
      <w:pPr>
        <w:pStyle w:val="Default"/>
        <w:ind w:right="-401" w:firstLine="425"/>
        <w:jc w:val="both"/>
        <w:rPr>
          <w:lang w:val="ru-RU"/>
        </w:rPr>
      </w:pPr>
      <w:r>
        <w:rPr>
          <w:lang w:val="ru-RU"/>
        </w:rPr>
        <w:t>7.5</w:t>
      </w:r>
      <w:proofErr w:type="gramStart"/>
      <w:r>
        <w:rPr>
          <w:lang w:val="ru-RU"/>
        </w:rPr>
        <w:t xml:space="preserve"> С</w:t>
      </w:r>
      <w:proofErr w:type="gramEnd"/>
      <w:r>
        <w:rPr>
          <w:lang w:val="ru-RU"/>
        </w:rPr>
        <w:t>нимите корпус с устройства и подключите соединительные провода (разъемы) в соответствии со схемой внешних подключений (рис.7.</w:t>
      </w:r>
      <w:r w:rsidRPr="00B75039">
        <w:rPr>
          <w:lang w:val="ru-RU"/>
        </w:rPr>
        <w:t>3</w:t>
      </w:r>
      <w:r>
        <w:rPr>
          <w:lang w:val="ru-RU"/>
        </w:rPr>
        <w:t>) и соблюдением полярности. Неверное соединение может привести к повреждению и/или неправильному функционированию оборудования.</w:t>
      </w:r>
    </w:p>
    <w:p w:rsidR="00150250" w:rsidRDefault="00150250" w:rsidP="00150250">
      <w:pPr>
        <w:ind w:firstLine="425"/>
        <w:jc w:val="both"/>
        <w:rPr>
          <w:lang w:val="ru-RU"/>
        </w:rPr>
      </w:pPr>
    </w:p>
    <w:p w:rsidR="00150250" w:rsidRDefault="00150250" w:rsidP="00150250">
      <w:pPr>
        <w:pStyle w:val="2"/>
        <w:numPr>
          <w:ilvl w:val="0"/>
          <w:numId w:val="0"/>
        </w:numPr>
        <w:tabs>
          <w:tab w:val="clear" w:pos="360"/>
          <w:tab w:val="clear" w:pos="720"/>
          <w:tab w:val="left" w:pos="-1418"/>
        </w:tabs>
        <w:jc w:val="center"/>
        <w:rPr>
          <w:rFonts w:eastAsia="Arial Unicode MS" w:cs="Times New Roman"/>
          <w:szCs w:val="24"/>
          <w:lang w:val="ru-RU"/>
        </w:rPr>
      </w:pPr>
      <w:r>
        <w:rPr>
          <w:rFonts w:ascii="Arial" w:hAnsi="Arial"/>
          <w:noProof/>
          <w:color w:val="1F497D"/>
          <w:lang w:val="ru-RU" w:eastAsia="ru-RU"/>
        </w:rPr>
        <w:lastRenderedPageBreak/>
        <w:drawing>
          <wp:inline distT="0" distB="0" distL="0" distR="0" wp14:anchorId="15FF45EC" wp14:editId="7D2A3EC1">
            <wp:extent cx="3664915" cy="3113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78" cy="31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50" w:rsidRPr="00B75039" w:rsidRDefault="00150250" w:rsidP="00150250">
      <w:pPr>
        <w:jc w:val="center"/>
      </w:pPr>
      <w:r>
        <w:rPr>
          <w:lang w:val="ru-RU"/>
        </w:rPr>
        <w:t>Рисунок 7.3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1872"/>
        <w:gridCol w:w="6040"/>
      </w:tblGrid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№ п/п</w:t>
            </w:r>
          </w:p>
        </w:tc>
        <w:tc>
          <w:tcPr>
            <w:tcW w:w="1872" w:type="dxa"/>
          </w:tcPr>
          <w:p w:rsidR="00150250" w:rsidRPr="00481FAB" w:rsidRDefault="00150250" w:rsidP="00150250">
            <w:pPr>
              <w:rPr>
                <w:b/>
              </w:rPr>
            </w:pPr>
            <w:proofErr w:type="spellStart"/>
            <w:r w:rsidRPr="00481FAB">
              <w:rPr>
                <w:b/>
              </w:rPr>
              <w:t>Кнопка</w:t>
            </w:r>
            <w:proofErr w:type="spellEnd"/>
            <w:r w:rsidRPr="00481FAB">
              <w:rPr>
                <w:b/>
              </w:rPr>
              <w:t>/</w:t>
            </w:r>
            <w:proofErr w:type="spellStart"/>
            <w:r w:rsidRPr="00481FAB">
              <w:rPr>
                <w:b/>
              </w:rPr>
              <w:t>разъем</w:t>
            </w:r>
            <w:proofErr w:type="spellEnd"/>
          </w:p>
        </w:tc>
        <w:tc>
          <w:tcPr>
            <w:tcW w:w="6040" w:type="dxa"/>
          </w:tcPr>
          <w:p w:rsidR="00150250" w:rsidRPr="00481FAB" w:rsidRDefault="00150250" w:rsidP="00150250">
            <w:pPr>
              <w:rPr>
                <w:b/>
              </w:rPr>
            </w:pPr>
            <w:proofErr w:type="spellStart"/>
            <w:r w:rsidRPr="00481FAB">
              <w:rPr>
                <w:b/>
              </w:rPr>
              <w:t>Назначение</w:t>
            </w:r>
            <w:proofErr w:type="spellEnd"/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1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W</w:t>
            </w:r>
          </w:p>
        </w:tc>
        <w:tc>
          <w:tcPr>
            <w:tcW w:w="6040" w:type="dxa"/>
          </w:tcPr>
          <w:p w:rsidR="00150250" w:rsidRPr="00C44A4E" w:rsidRDefault="00150250" w:rsidP="00150250">
            <w:proofErr w:type="spellStart"/>
            <w:r w:rsidRPr="00C44A4E">
              <w:t>Кнопка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уменьшения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фокусного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расстояния</w:t>
            </w:r>
            <w:proofErr w:type="spellEnd"/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2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RESET</w:t>
            </w:r>
          </w:p>
        </w:tc>
        <w:tc>
          <w:tcPr>
            <w:tcW w:w="6040" w:type="dxa"/>
          </w:tcPr>
          <w:p w:rsidR="00150250" w:rsidRPr="00C44A4E" w:rsidRDefault="00150250" w:rsidP="00150250">
            <w:proofErr w:type="spellStart"/>
            <w:r w:rsidRPr="00C44A4E">
              <w:t>Кнопка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аппаратного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сброса</w:t>
            </w:r>
            <w:proofErr w:type="spellEnd"/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3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T</w:t>
            </w:r>
          </w:p>
        </w:tc>
        <w:tc>
          <w:tcPr>
            <w:tcW w:w="6040" w:type="dxa"/>
          </w:tcPr>
          <w:p w:rsidR="00150250" w:rsidRPr="00C44A4E" w:rsidRDefault="00150250" w:rsidP="00150250">
            <w:proofErr w:type="spellStart"/>
            <w:r w:rsidRPr="00C44A4E">
              <w:t>Кнопка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увеличения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фокусного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расстояния</w:t>
            </w:r>
            <w:proofErr w:type="spellEnd"/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4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VIDEO_OUT</w:t>
            </w:r>
          </w:p>
        </w:tc>
        <w:tc>
          <w:tcPr>
            <w:tcW w:w="6040" w:type="dxa"/>
          </w:tcPr>
          <w:p w:rsidR="00150250" w:rsidRPr="00C44A4E" w:rsidRDefault="00150250" w:rsidP="00150250">
            <w:proofErr w:type="spellStart"/>
            <w:r w:rsidRPr="00C44A4E">
              <w:t>Видеовыход</w:t>
            </w:r>
            <w:proofErr w:type="spellEnd"/>
          </w:p>
        </w:tc>
      </w:tr>
      <w:tr w:rsidR="00150250" w:rsidRPr="00F554B4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5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Micro SD</w:t>
            </w:r>
          </w:p>
        </w:tc>
        <w:tc>
          <w:tcPr>
            <w:tcW w:w="6040" w:type="dxa"/>
          </w:tcPr>
          <w:p w:rsidR="00150250" w:rsidRPr="00481FAB" w:rsidRDefault="00150250" w:rsidP="00150250">
            <w:pPr>
              <w:rPr>
                <w:lang w:val="ru-RU"/>
              </w:rPr>
            </w:pPr>
            <w:r w:rsidRPr="00481FAB">
              <w:rPr>
                <w:lang w:val="ru-RU"/>
              </w:rPr>
              <w:t xml:space="preserve">Слот для карты </w:t>
            </w:r>
            <w:r w:rsidRPr="00C44A4E">
              <w:t>Micro</w:t>
            </w:r>
            <w:r w:rsidRPr="00481FAB">
              <w:rPr>
                <w:lang w:val="ru-RU"/>
              </w:rPr>
              <w:t xml:space="preserve"> </w:t>
            </w:r>
            <w:r w:rsidRPr="00C44A4E">
              <w:t>SD</w:t>
            </w:r>
          </w:p>
        </w:tc>
      </w:tr>
      <w:tr w:rsidR="00150250" w:rsidRPr="00F554B4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6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I/O</w:t>
            </w:r>
          </w:p>
        </w:tc>
        <w:tc>
          <w:tcPr>
            <w:tcW w:w="6040" w:type="dxa"/>
          </w:tcPr>
          <w:p w:rsidR="00150250" w:rsidRPr="00481FAB" w:rsidRDefault="00150250" w:rsidP="00150250">
            <w:pPr>
              <w:rPr>
                <w:lang w:val="ru-RU"/>
              </w:rPr>
            </w:pPr>
            <w:r w:rsidRPr="00481FAB">
              <w:rPr>
                <w:lang w:val="ru-RU"/>
              </w:rPr>
              <w:t xml:space="preserve">Тревожный вход/выход, аудиовход, аудиовыход. </w:t>
            </w:r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7</w:t>
            </w:r>
          </w:p>
        </w:tc>
        <w:tc>
          <w:tcPr>
            <w:tcW w:w="1872" w:type="dxa"/>
          </w:tcPr>
          <w:p w:rsidR="00150250" w:rsidRPr="00C44A4E" w:rsidRDefault="00150250" w:rsidP="00150250">
            <w:r w:rsidRPr="00C44A4E">
              <w:t>POWER</w:t>
            </w:r>
          </w:p>
        </w:tc>
        <w:tc>
          <w:tcPr>
            <w:tcW w:w="6040" w:type="dxa"/>
          </w:tcPr>
          <w:p w:rsidR="00150250" w:rsidRPr="00C44A4E" w:rsidRDefault="00150250" w:rsidP="00150250">
            <w:proofErr w:type="spellStart"/>
            <w:r w:rsidRPr="00C44A4E">
              <w:t>Разъем</w:t>
            </w:r>
            <w:proofErr w:type="spellEnd"/>
            <w:r w:rsidRPr="00C44A4E">
              <w:t xml:space="preserve"> </w:t>
            </w:r>
            <w:proofErr w:type="spellStart"/>
            <w:r w:rsidRPr="00C44A4E">
              <w:t>питания</w:t>
            </w:r>
            <w:proofErr w:type="spellEnd"/>
          </w:p>
        </w:tc>
      </w:tr>
      <w:tr w:rsidR="00150250" w:rsidTr="00150250">
        <w:trPr>
          <w:jc w:val="center"/>
        </w:trPr>
        <w:tc>
          <w:tcPr>
            <w:tcW w:w="560" w:type="dxa"/>
          </w:tcPr>
          <w:p w:rsidR="00150250" w:rsidRPr="00481FAB" w:rsidRDefault="00150250" w:rsidP="00150250">
            <w:pPr>
              <w:jc w:val="center"/>
              <w:rPr>
                <w:b/>
              </w:rPr>
            </w:pPr>
            <w:r w:rsidRPr="00481FAB">
              <w:rPr>
                <w:b/>
              </w:rPr>
              <w:t>8</w:t>
            </w:r>
          </w:p>
        </w:tc>
        <w:tc>
          <w:tcPr>
            <w:tcW w:w="1872" w:type="dxa"/>
          </w:tcPr>
          <w:p w:rsidR="00150250" w:rsidRPr="000E5643" w:rsidRDefault="00150250" w:rsidP="00150250">
            <w:proofErr w:type="spellStart"/>
            <w:r w:rsidRPr="000E5643">
              <w:t>Сетевой</w:t>
            </w:r>
            <w:proofErr w:type="spellEnd"/>
            <w:r w:rsidRPr="000E5643">
              <w:t xml:space="preserve"> </w:t>
            </w:r>
            <w:proofErr w:type="spellStart"/>
            <w:r w:rsidRPr="000E5643">
              <w:t>порт</w:t>
            </w:r>
            <w:proofErr w:type="spellEnd"/>
          </w:p>
        </w:tc>
        <w:tc>
          <w:tcPr>
            <w:tcW w:w="6040" w:type="dxa"/>
          </w:tcPr>
          <w:p w:rsidR="00150250" w:rsidRDefault="00150250" w:rsidP="00150250">
            <w:r w:rsidRPr="000E5643">
              <w:t xml:space="preserve">Ethernet </w:t>
            </w:r>
            <w:proofErr w:type="spellStart"/>
            <w:r w:rsidRPr="000E5643">
              <w:t>порт</w:t>
            </w:r>
            <w:proofErr w:type="spellEnd"/>
          </w:p>
        </w:tc>
      </w:tr>
    </w:tbl>
    <w:p w:rsidR="00150250" w:rsidRDefault="00150250" w:rsidP="00150250">
      <w:pPr>
        <w:ind w:firstLine="426"/>
        <w:rPr>
          <w:lang w:val="ru-RU"/>
        </w:rPr>
      </w:pPr>
    </w:p>
    <w:p w:rsidR="00150250" w:rsidRDefault="00150250" w:rsidP="00150250">
      <w:pPr>
        <w:ind w:firstLine="426"/>
        <w:jc w:val="both"/>
        <w:rPr>
          <w:lang w:val="ru-RU"/>
        </w:rPr>
      </w:pPr>
      <w:bookmarkStart w:id="3" w:name="_Toc312227343"/>
      <w:bookmarkStart w:id="4" w:name="_Toc358379287"/>
      <w:bookmarkStart w:id="5" w:name="_Toc384143860"/>
      <w:bookmarkStart w:id="6" w:name="_Toc410999644"/>
      <w:bookmarkStart w:id="7" w:name="_Toc422916771"/>
      <w:r>
        <w:rPr>
          <w:lang w:val="ru-RU"/>
        </w:rPr>
        <w:t>7.6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>рикрепите монтажное основание видеокамеры к установочной поверхности (рис.7.</w:t>
      </w:r>
      <w:r w:rsidRPr="00B75039">
        <w:rPr>
          <w:lang w:val="ru-RU"/>
        </w:rPr>
        <w:t>4</w:t>
      </w:r>
      <w:r>
        <w:rPr>
          <w:lang w:val="ru-RU"/>
        </w:rPr>
        <w:t>).</w:t>
      </w:r>
    </w:p>
    <w:p w:rsidR="00150250" w:rsidRPr="005D6BD7" w:rsidRDefault="00150250" w:rsidP="0015025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D46F28" wp14:editId="66B95661">
            <wp:extent cx="3781958" cy="2583821"/>
            <wp:effectExtent l="0" t="0" r="9525" b="6985"/>
            <wp:docPr id="5" name="Рисунок 5" descr="C:\Users\lendel\Desktop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del\Desktop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03" cy="25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50" w:rsidRPr="00B75039" w:rsidRDefault="00150250" w:rsidP="00150250">
      <w:pPr>
        <w:jc w:val="center"/>
        <w:rPr>
          <w:lang w:val="ru-RU"/>
        </w:rPr>
      </w:pPr>
      <w:r w:rsidRPr="005D6BD7">
        <w:rPr>
          <w:lang w:val="ru-RU"/>
        </w:rPr>
        <w:t>Рис</w:t>
      </w:r>
      <w:r>
        <w:rPr>
          <w:lang w:val="ru-RU"/>
        </w:rPr>
        <w:t>унок 7.4</w:t>
      </w:r>
    </w:p>
    <w:p w:rsidR="00150250" w:rsidRDefault="00150250" w:rsidP="00150250">
      <w:pPr>
        <w:jc w:val="center"/>
        <w:rPr>
          <w:lang w:val="ru-RU"/>
        </w:rPr>
      </w:pPr>
    </w:p>
    <w:p w:rsidR="00150250" w:rsidRDefault="00150250" w:rsidP="00150250">
      <w:pPr>
        <w:ind w:firstLine="426"/>
        <w:jc w:val="both"/>
        <w:rPr>
          <w:rFonts w:eastAsia="Times New Roman"/>
          <w:lang w:val="ru-RU" w:eastAsia="ru-RU" w:bidi="ru-RU"/>
        </w:rPr>
      </w:pPr>
      <w:r>
        <w:rPr>
          <w:rFonts w:eastAsia="Times New Roman"/>
          <w:lang w:val="ru-RU" w:eastAsia="ru-RU" w:bidi="ru-RU"/>
        </w:rPr>
        <w:lastRenderedPageBreak/>
        <w:t>7.7</w:t>
      </w:r>
      <w:proofErr w:type="gramStart"/>
      <w:r>
        <w:rPr>
          <w:rFonts w:eastAsia="Times New Roman"/>
          <w:lang w:val="ru-RU" w:eastAsia="ru-RU" w:bidi="ru-RU"/>
        </w:rPr>
        <w:t xml:space="preserve"> О</w:t>
      </w:r>
      <w:proofErr w:type="gramEnd"/>
      <w:r>
        <w:rPr>
          <w:rFonts w:eastAsia="Times New Roman"/>
          <w:lang w:val="ru-RU" w:eastAsia="ru-RU" w:bidi="ru-RU"/>
        </w:rPr>
        <w:t>слабьте два стопорных винта с обеих сторон и о</w:t>
      </w:r>
      <w:r w:rsidRPr="00052EF9">
        <w:rPr>
          <w:rFonts w:eastAsia="Times New Roman"/>
          <w:lang w:val="ru-RU" w:eastAsia="ru-RU" w:bidi="ru-RU"/>
        </w:rPr>
        <w:t xml:space="preserve">трегулируйте объектив для получения требуемого угла </w:t>
      </w:r>
      <w:r>
        <w:rPr>
          <w:rFonts w:eastAsia="Times New Roman"/>
          <w:lang w:val="ru-RU" w:eastAsia="ru-RU" w:bidi="ru-RU"/>
        </w:rPr>
        <w:t>обзора (рис.7.5).</w:t>
      </w:r>
    </w:p>
    <w:p w:rsidR="00150250" w:rsidRPr="00052EF9" w:rsidRDefault="00150250" w:rsidP="00150250">
      <w:pPr>
        <w:jc w:val="center"/>
        <w:rPr>
          <w:lang w:val="ru-RU" w:eastAsia="ru-RU" w:bidi="ru-RU"/>
        </w:rPr>
      </w:pPr>
      <w:bookmarkStart w:id="8" w:name="_GoBack"/>
      <w:r>
        <w:rPr>
          <w:noProof/>
          <w:lang w:val="ru-RU" w:eastAsia="ru-RU"/>
        </w:rPr>
        <w:drawing>
          <wp:inline distT="0" distB="0" distL="0" distR="0" wp14:anchorId="6F33A306" wp14:editId="2B020A94">
            <wp:extent cx="5932805" cy="2275205"/>
            <wp:effectExtent l="0" t="0" r="0" b="0"/>
            <wp:docPr id="18" name="Рисунок 18" descr="C:\Users\lendel\Desktop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del\Desktop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150250" w:rsidRPr="003253BE" w:rsidRDefault="00150250" w:rsidP="00150250">
      <w:pPr>
        <w:jc w:val="center"/>
        <w:rPr>
          <w:rFonts w:eastAsia="Times New Roman"/>
          <w:lang w:val="ru-RU" w:eastAsia="ru-RU" w:bidi="ru-RU"/>
        </w:rPr>
      </w:pPr>
      <w:r w:rsidRPr="00052EF9">
        <w:rPr>
          <w:rFonts w:eastAsia="Times New Roman"/>
          <w:lang w:val="ru-RU" w:eastAsia="ru-RU" w:bidi="ru-RU"/>
        </w:rPr>
        <w:t xml:space="preserve">Рисунок </w:t>
      </w:r>
      <w:r>
        <w:rPr>
          <w:rFonts w:eastAsia="Times New Roman"/>
          <w:lang w:val="ru-RU" w:eastAsia="ru-RU" w:bidi="ru-RU"/>
        </w:rPr>
        <w:t>7.5</w:t>
      </w:r>
    </w:p>
    <w:p w:rsidR="00150250" w:rsidRDefault="00150250" w:rsidP="00150250">
      <w:pPr>
        <w:ind w:firstLine="426"/>
        <w:jc w:val="both"/>
        <w:rPr>
          <w:rFonts w:eastAsia="Times New Roman"/>
          <w:lang w:val="ru-RU" w:eastAsia="ru-RU" w:bidi="ru-RU"/>
        </w:rPr>
      </w:pPr>
    </w:p>
    <w:p w:rsidR="00150250" w:rsidRDefault="00150250" w:rsidP="00150250">
      <w:pPr>
        <w:ind w:firstLine="426"/>
        <w:jc w:val="both"/>
        <w:rPr>
          <w:color w:val="000000"/>
          <w:lang w:val="ru-RU"/>
        </w:rPr>
      </w:pPr>
      <w:r w:rsidRPr="00A9085F">
        <w:rPr>
          <w:color w:val="000000"/>
          <w:lang w:val="ru-RU"/>
        </w:rPr>
        <w:t xml:space="preserve">Камера оборудована моторизированным вариофокальным объективом, настройка фокусного расстояния и подстройка резкости предполагается через </w:t>
      </w:r>
      <w:proofErr w:type="spellStart"/>
      <w:r w:rsidRPr="00A9085F">
        <w:rPr>
          <w:color w:val="000000"/>
          <w:lang w:val="ru-RU"/>
        </w:rPr>
        <w:t>web</w:t>
      </w:r>
      <w:proofErr w:type="spellEnd"/>
      <w:r w:rsidRPr="00A9085F">
        <w:rPr>
          <w:color w:val="000000"/>
          <w:lang w:val="ru-RU"/>
        </w:rPr>
        <w:t>−интерфейс камеры. При необходимости можно выполнить настройку фокусного расстояния вручную с помощью кн</w:t>
      </w:r>
      <w:r>
        <w:rPr>
          <w:color w:val="000000"/>
          <w:lang w:val="ru-RU"/>
        </w:rPr>
        <w:t>опок настройки на самой камере (рис.7.6</w:t>
      </w:r>
      <w:r w:rsidRPr="00A9085F">
        <w:rPr>
          <w:color w:val="000000"/>
          <w:lang w:val="ru-RU"/>
        </w:rPr>
        <w:t>).</w:t>
      </w:r>
      <w:r w:rsidRPr="005A2842">
        <w:rPr>
          <w:color w:val="000000"/>
          <w:lang w:val="ru-RU"/>
        </w:rPr>
        <w:t xml:space="preserve"> Для этого предварительно подключите камеру к аналоговому монитору, используя соответствующий видеовыход на камере</w:t>
      </w:r>
      <w:r>
        <w:rPr>
          <w:color w:val="000000"/>
          <w:lang w:val="ru-RU"/>
        </w:rPr>
        <w:t>.</w:t>
      </w:r>
    </w:p>
    <w:p w:rsidR="00150250" w:rsidRDefault="00150250" w:rsidP="00150250">
      <w:pPr>
        <w:ind w:firstLine="426"/>
        <w:jc w:val="both"/>
        <w:rPr>
          <w:color w:val="000000"/>
          <w:lang w:val="ru-RU"/>
        </w:rPr>
      </w:pPr>
    </w:p>
    <w:p w:rsidR="00150250" w:rsidRDefault="00150250" w:rsidP="00150250">
      <w:pPr>
        <w:jc w:val="center"/>
        <w:rPr>
          <w:color w:val="000000"/>
          <w:lang w:val="ru-RU"/>
        </w:rPr>
      </w:pPr>
      <w:r>
        <w:rPr>
          <w:rFonts w:ascii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085C8ABD" wp14:editId="61432643">
            <wp:extent cx="4490728" cy="1746941"/>
            <wp:effectExtent l="0" t="0" r="5080" b="5715"/>
            <wp:docPr id="19" name="Рисунок 19" descr="C:\Users\lendel\Desktop\Картинк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del\Desktop\Картинки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56" cy="17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50" w:rsidRPr="0033196D" w:rsidRDefault="00150250" w:rsidP="00150250">
      <w:pPr>
        <w:jc w:val="center"/>
        <w:rPr>
          <w:color w:val="000000"/>
          <w:lang w:val="ru-RU"/>
        </w:rPr>
      </w:pPr>
      <w:r>
        <w:rPr>
          <w:color w:val="000000"/>
          <w:lang w:val="ru-RU"/>
        </w:rPr>
        <w:t>Рисунок 7.6</w:t>
      </w:r>
    </w:p>
    <w:p w:rsidR="00150250" w:rsidRPr="005A2842" w:rsidRDefault="00150250" w:rsidP="00150250">
      <w:pPr>
        <w:ind w:firstLine="426"/>
        <w:jc w:val="center"/>
        <w:rPr>
          <w:color w:val="000000"/>
          <w:lang w:val="ru-RU"/>
        </w:rPr>
      </w:pPr>
    </w:p>
    <w:p w:rsidR="00150250" w:rsidRDefault="00150250" w:rsidP="00150250">
      <w:pPr>
        <w:ind w:firstLine="426"/>
        <w:jc w:val="both"/>
        <w:rPr>
          <w:lang w:val="ru-RU"/>
        </w:rPr>
      </w:pPr>
      <w:r>
        <w:rPr>
          <w:rFonts w:eastAsia="Times New Roman"/>
          <w:lang w:val="ru-RU" w:eastAsia="ru-RU" w:bidi="ru-RU"/>
        </w:rPr>
        <w:t>7</w:t>
      </w:r>
      <w:r w:rsidRPr="003253BE">
        <w:rPr>
          <w:rFonts w:eastAsia="Times New Roman"/>
          <w:lang w:val="ru-RU" w:eastAsia="ru-RU" w:bidi="ru-RU"/>
        </w:rPr>
        <w:t>.</w:t>
      </w:r>
      <w:r>
        <w:rPr>
          <w:rFonts w:eastAsia="Times New Roman"/>
          <w:lang w:val="ru-RU" w:eastAsia="ru-RU" w:bidi="ru-RU"/>
        </w:rPr>
        <w:t>8</w:t>
      </w:r>
      <w:proofErr w:type="gramStart"/>
      <w:r w:rsidRPr="003253BE">
        <w:rPr>
          <w:rFonts w:eastAsia="Times New Roman"/>
          <w:lang w:val="ru-RU" w:eastAsia="ru-RU" w:bidi="ru-RU"/>
        </w:rPr>
        <w:t xml:space="preserve"> </w:t>
      </w:r>
      <w:r>
        <w:rPr>
          <w:lang w:val="ru-RU"/>
        </w:rPr>
        <w:t>Н</w:t>
      </w:r>
      <w:proofErr w:type="gramEnd"/>
      <w:r>
        <w:rPr>
          <w:lang w:val="ru-RU"/>
        </w:rPr>
        <w:t>аденьте корпус на устройство и закрепите болтами.</w:t>
      </w:r>
      <w:bookmarkEnd w:id="3"/>
      <w:bookmarkEnd w:id="4"/>
      <w:bookmarkEnd w:id="5"/>
      <w:bookmarkEnd w:id="6"/>
      <w:bookmarkEnd w:id="7"/>
    </w:p>
    <w:p w:rsidR="00150250" w:rsidRDefault="00150250" w:rsidP="00150250">
      <w:pPr>
        <w:ind w:firstLine="426"/>
        <w:jc w:val="both"/>
        <w:rPr>
          <w:lang w:val="ru-RU"/>
        </w:rPr>
      </w:pPr>
    </w:p>
    <w:p w:rsidR="00150250" w:rsidRPr="00BB6CE6" w:rsidRDefault="00150250" w:rsidP="00150250">
      <w:pPr>
        <w:tabs>
          <w:tab w:val="left" w:pos="728"/>
        </w:tabs>
        <w:jc w:val="center"/>
        <w:rPr>
          <w:rFonts w:cs="Arial"/>
          <w:b/>
          <w:color w:val="000000"/>
          <w:lang w:val="ru-RU"/>
        </w:rPr>
      </w:pPr>
      <w:r>
        <w:rPr>
          <w:rFonts w:cs="Arial"/>
          <w:b/>
          <w:color w:val="000000"/>
          <w:lang w:val="ru-RU"/>
        </w:rPr>
        <w:t>8</w:t>
      </w:r>
      <w:r w:rsidRPr="00BB6CE6">
        <w:rPr>
          <w:rFonts w:cs="Arial"/>
          <w:b/>
          <w:color w:val="000000"/>
          <w:lang w:val="ru-RU"/>
        </w:rPr>
        <w:t xml:space="preserve"> ПРОВЕРКА РАБОТОСПОСОБНОСТИ И ПЕРВИЧНАЯ НАСТРОЙКА</w:t>
      </w:r>
    </w:p>
    <w:p w:rsidR="00150250" w:rsidRDefault="00150250" w:rsidP="00150250">
      <w:pPr>
        <w:pStyle w:val="2"/>
        <w:numPr>
          <w:ilvl w:val="0"/>
          <w:numId w:val="0"/>
        </w:numPr>
        <w:tabs>
          <w:tab w:val="clear" w:pos="360"/>
          <w:tab w:val="clear" w:pos="720"/>
          <w:tab w:val="left" w:pos="-1418"/>
        </w:tabs>
        <w:ind w:firstLine="425"/>
        <w:rPr>
          <w:rFonts w:eastAsia="Arial Unicode MS" w:cs="Times New Roman"/>
          <w:szCs w:val="24"/>
          <w:lang w:val="ru-RU"/>
        </w:rPr>
      </w:pPr>
      <w:r>
        <w:rPr>
          <w:rFonts w:eastAsia="Arial Unicode MS" w:cs="Times New Roman"/>
          <w:szCs w:val="24"/>
          <w:lang w:val="ru-RU"/>
        </w:rPr>
        <w:t>8.1</w:t>
      </w:r>
      <w:r w:rsidRPr="009262AA">
        <w:rPr>
          <w:rFonts w:eastAsia="Arial Unicode MS" w:cs="Times New Roman"/>
          <w:szCs w:val="24"/>
          <w:lang w:val="ru-RU"/>
        </w:rPr>
        <w:t xml:space="preserve"> Подключение к </w:t>
      </w:r>
      <w:r w:rsidRPr="009262AA">
        <w:rPr>
          <w:rFonts w:eastAsia="Arial Unicode MS" w:cs="Times New Roman"/>
          <w:szCs w:val="24"/>
        </w:rPr>
        <w:t>Web</w:t>
      </w:r>
      <w:r w:rsidRPr="009262AA">
        <w:rPr>
          <w:rFonts w:eastAsia="Arial Unicode MS" w:cs="Times New Roman"/>
          <w:szCs w:val="24"/>
          <w:lang w:val="ru-RU"/>
        </w:rPr>
        <w:t>-интерфейсу</w:t>
      </w:r>
    </w:p>
    <w:p w:rsidR="00150250" w:rsidRPr="000D53B3" w:rsidRDefault="00150250" w:rsidP="00150250">
      <w:pPr>
        <w:pStyle w:val="2"/>
        <w:numPr>
          <w:ilvl w:val="0"/>
          <w:numId w:val="0"/>
        </w:numPr>
        <w:tabs>
          <w:tab w:val="clear" w:pos="360"/>
          <w:tab w:val="clear" w:pos="720"/>
          <w:tab w:val="left" w:pos="-1418"/>
        </w:tabs>
        <w:ind w:firstLine="425"/>
        <w:jc w:val="both"/>
        <w:rPr>
          <w:rStyle w:val="translation-chunk"/>
          <w:rFonts w:eastAsia="Arial Unicode MS" w:cs="Times New Roman"/>
          <w:szCs w:val="24"/>
          <w:lang w:val="ru-RU"/>
        </w:rPr>
      </w:pPr>
      <w:r w:rsidRPr="009262AA">
        <w:rPr>
          <w:rStyle w:val="translation-chunk"/>
          <w:color w:val="222222"/>
          <w:lang w:val="ru-RU"/>
        </w:rPr>
        <w:t>Видеокамера по умолчанию имеет:</w:t>
      </w:r>
    </w:p>
    <w:p w:rsidR="00150250" w:rsidRPr="009262AA" w:rsidRDefault="00150250" w:rsidP="00150250">
      <w:pPr>
        <w:pStyle w:val="aff0"/>
        <w:numPr>
          <w:ilvl w:val="0"/>
          <w:numId w:val="38"/>
        </w:numPr>
        <w:ind w:firstLineChars="0" w:firstLine="425"/>
        <w:jc w:val="both"/>
        <w:rPr>
          <w:rStyle w:val="translation-chunk"/>
          <w:color w:val="222222"/>
          <w:lang w:val="ru-RU"/>
        </w:rPr>
      </w:pPr>
      <w:r w:rsidRPr="009262AA">
        <w:rPr>
          <w:rStyle w:val="translation-chunk"/>
          <w:color w:val="222222"/>
        </w:rPr>
        <w:t>IP</w:t>
      </w:r>
      <w:r w:rsidRPr="009262AA">
        <w:rPr>
          <w:rStyle w:val="translation-chunk"/>
          <w:color w:val="222222"/>
          <w:lang w:val="ru-RU"/>
        </w:rPr>
        <w:t xml:space="preserve"> адрес </w:t>
      </w:r>
      <w:r w:rsidRPr="009262AA">
        <w:rPr>
          <w:rStyle w:val="translation-chunk"/>
          <w:b/>
          <w:color w:val="222222"/>
          <w:lang w:val="ru-RU"/>
        </w:rPr>
        <w:t>192.168.1.108</w:t>
      </w:r>
      <w:r w:rsidRPr="009262AA">
        <w:rPr>
          <w:rStyle w:val="translation-chunk"/>
          <w:color w:val="222222"/>
          <w:lang w:val="ru-RU"/>
        </w:rPr>
        <w:t xml:space="preserve"> </w:t>
      </w:r>
    </w:p>
    <w:p w:rsidR="00150250" w:rsidRPr="009262AA" w:rsidRDefault="00150250" w:rsidP="00150250">
      <w:pPr>
        <w:pStyle w:val="aff0"/>
        <w:numPr>
          <w:ilvl w:val="0"/>
          <w:numId w:val="38"/>
        </w:numPr>
        <w:ind w:firstLineChars="0" w:firstLine="425"/>
        <w:jc w:val="both"/>
        <w:rPr>
          <w:rStyle w:val="translation-chunk"/>
          <w:color w:val="222222"/>
          <w:lang w:val="ru-RU"/>
        </w:rPr>
      </w:pPr>
      <w:r w:rsidRPr="009262AA">
        <w:rPr>
          <w:rStyle w:val="translation-chunk"/>
          <w:color w:val="222222"/>
          <w:lang w:val="ru-RU"/>
        </w:rPr>
        <w:t xml:space="preserve">имя пользователя: </w:t>
      </w:r>
      <w:r w:rsidRPr="009262AA">
        <w:rPr>
          <w:rStyle w:val="translation-chunk"/>
          <w:b/>
          <w:color w:val="222222"/>
        </w:rPr>
        <w:t>admin</w:t>
      </w:r>
      <w:r w:rsidRPr="009262AA">
        <w:rPr>
          <w:rStyle w:val="translation-chunk"/>
          <w:b/>
          <w:color w:val="222222"/>
          <w:lang w:val="ru-RU"/>
        </w:rPr>
        <w:t xml:space="preserve"> </w:t>
      </w:r>
    </w:p>
    <w:p w:rsidR="00150250" w:rsidRPr="00DF56C2" w:rsidRDefault="00150250" w:rsidP="00150250">
      <w:pPr>
        <w:pStyle w:val="aff0"/>
        <w:numPr>
          <w:ilvl w:val="0"/>
          <w:numId w:val="38"/>
        </w:numPr>
        <w:ind w:firstLineChars="0" w:firstLine="425"/>
        <w:jc w:val="both"/>
        <w:rPr>
          <w:rStyle w:val="translation-chunk"/>
          <w:rFonts w:ascii="Arial" w:hAnsi="Arial" w:cs="Arial"/>
          <w:lang w:val="ru-RU"/>
        </w:rPr>
      </w:pPr>
      <w:r w:rsidRPr="009262AA">
        <w:rPr>
          <w:rStyle w:val="translation-chunk"/>
          <w:color w:val="222222"/>
          <w:lang w:val="ru-RU"/>
        </w:rPr>
        <w:t>пароль:</w:t>
      </w:r>
      <w:r w:rsidRPr="009262AA">
        <w:rPr>
          <w:rStyle w:val="translation-chunk"/>
          <w:b/>
          <w:color w:val="222222"/>
          <w:lang w:val="ru-RU"/>
        </w:rPr>
        <w:t xml:space="preserve"> </w:t>
      </w:r>
      <w:r w:rsidRPr="009262AA">
        <w:rPr>
          <w:rStyle w:val="translation-chunk"/>
          <w:b/>
          <w:color w:val="222222"/>
        </w:rPr>
        <w:t>admin</w:t>
      </w:r>
    </w:p>
    <w:p w:rsidR="00150250" w:rsidRPr="00DF56C2" w:rsidRDefault="00150250" w:rsidP="00150250">
      <w:pPr>
        <w:pStyle w:val="a1"/>
        <w:numPr>
          <w:ilvl w:val="0"/>
          <w:numId w:val="0"/>
        </w:numPr>
        <w:ind w:right="-1" w:firstLine="425"/>
        <w:rPr>
          <w:kern w:val="0"/>
          <w:sz w:val="24"/>
          <w:szCs w:val="24"/>
          <w:lang w:val="ru-RU"/>
        </w:rPr>
      </w:pP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Откройте браузер </w:t>
      </w:r>
      <w:r w:rsidRPr="009262AA">
        <w:rPr>
          <w:rStyle w:val="translation-chunk"/>
          <w:color w:val="222222"/>
          <w:sz w:val="24"/>
          <w:szCs w:val="24"/>
        </w:rPr>
        <w:t>Internet</w:t>
      </w: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 </w:t>
      </w:r>
      <w:r w:rsidRPr="009262AA">
        <w:rPr>
          <w:rStyle w:val="translation-chunk"/>
          <w:color w:val="222222"/>
          <w:sz w:val="24"/>
          <w:szCs w:val="24"/>
        </w:rPr>
        <w:t>Explorer</w:t>
      </w: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 и введите IP-адрес видеокамеры в адресной строке.</w:t>
      </w:r>
      <w:r>
        <w:rPr>
          <w:rStyle w:val="translation-chunk"/>
          <w:color w:val="222222"/>
          <w:sz w:val="24"/>
          <w:szCs w:val="24"/>
          <w:lang w:val="ru-RU"/>
        </w:rPr>
        <w:t xml:space="preserve"> </w:t>
      </w:r>
      <w:r w:rsidRPr="009262AA">
        <w:rPr>
          <w:kern w:val="0"/>
          <w:sz w:val="24"/>
          <w:szCs w:val="24"/>
          <w:lang w:val="ru-RU"/>
        </w:rPr>
        <w:t xml:space="preserve">При первом подключении к </w:t>
      </w:r>
      <w:r w:rsidRPr="009262AA">
        <w:rPr>
          <w:kern w:val="0"/>
          <w:sz w:val="24"/>
          <w:szCs w:val="24"/>
        </w:rPr>
        <w:t>W</w:t>
      </w:r>
      <w:proofErr w:type="spellStart"/>
      <w:r w:rsidRPr="009262AA">
        <w:rPr>
          <w:kern w:val="0"/>
          <w:sz w:val="24"/>
          <w:szCs w:val="24"/>
          <w:lang w:val="ru-RU"/>
        </w:rPr>
        <w:t>eb</w:t>
      </w:r>
      <w:proofErr w:type="spellEnd"/>
      <w:r w:rsidRPr="009262AA">
        <w:rPr>
          <w:kern w:val="0"/>
          <w:sz w:val="24"/>
          <w:szCs w:val="24"/>
          <w:lang w:val="ru-RU"/>
        </w:rPr>
        <w:t xml:space="preserve">-интерфейсу, в течение минуты, появится системное сообщение с предложением </w:t>
      </w:r>
      <w:r>
        <w:rPr>
          <w:kern w:val="0"/>
          <w:sz w:val="24"/>
          <w:szCs w:val="24"/>
          <w:lang w:val="ru-RU"/>
        </w:rPr>
        <w:t>установки</w:t>
      </w:r>
      <w:r w:rsidRPr="009262AA">
        <w:rPr>
          <w:kern w:val="0"/>
          <w:sz w:val="24"/>
          <w:szCs w:val="24"/>
          <w:lang w:val="ru-RU"/>
        </w:rPr>
        <w:t xml:space="preserve"> </w:t>
      </w:r>
      <w:r w:rsidRPr="009262AA">
        <w:rPr>
          <w:kern w:val="0"/>
          <w:sz w:val="24"/>
          <w:szCs w:val="24"/>
        </w:rPr>
        <w:t>Web</w:t>
      </w:r>
      <w:r w:rsidRPr="009262AA">
        <w:rPr>
          <w:kern w:val="0"/>
          <w:sz w:val="24"/>
          <w:szCs w:val="24"/>
          <w:lang w:val="ru-RU"/>
        </w:rPr>
        <w:t>-плагина (рис.</w:t>
      </w:r>
      <w:r>
        <w:rPr>
          <w:kern w:val="0"/>
          <w:sz w:val="24"/>
          <w:szCs w:val="24"/>
          <w:lang w:val="ru-RU"/>
        </w:rPr>
        <w:t>8.1</w:t>
      </w:r>
      <w:r w:rsidRPr="009262AA">
        <w:rPr>
          <w:kern w:val="0"/>
          <w:sz w:val="24"/>
          <w:szCs w:val="24"/>
          <w:lang w:val="ru-RU"/>
        </w:rPr>
        <w:t xml:space="preserve">, </w:t>
      </w:r>
      <w:r>
        <w:rPr>
          <w:kern w:val="0"/>
          <w:sz w:val="24"/>
          <w:szCs w:val="24"/>
          <w:lang w:val="ru-RU"/>
        </w:rPr>
        <w:t>8.2</w:t>
      </w:r>
      <w:r w:rsidRPr="009262AA">
        <w:rPr>
          <w:kern w:val="0"/>
          <w:sz w:val="24"/>
          <w:szCs w:val="24"/>
          <w:lang w:val="ru-RU"/>
        </w:rPr>
        <w:t xml:space="preserve">). Нажмите «Запустить» </w:t>
      </w:r>
      <w:r w:rsidRPr="009262AA">
        <w:rPr>
          <w:kern w:val="0"/>
          <w:sz w:val="24"/>
          <w:szCs w:val="24"/>
          <w:lang w:val="ru-RU"/>
        </w:rPr>
        <w:lastRenderedPageBreak/>
        <w:t>для  автоматической установки компонентов.</w:t>
      </w:r>
    </w:p>
    <w:p w:rsidR="00150250" w:rsidRDefault="00150250" w:rsidP="00150250">
      <w:pPr>
        <w:pStyle w:val="a1"/>
        <w:numPr>
          <w:ilvl w:val="0"/>
          <w:numId w:val="0"/>
        </w:numPr>
        <w:ind w:firstLine="425"/>
        <w:contextualSpacing/>
        <w:rPr>
          <w:kern w:val="0"/>
          <w:sz w:val="24"/>
          <w:szCs w:val="24"/>
          <w:lang w:val="ru-RU"/>
        </w:rPr>
      </w:pPr>
      <w:r w:rsidRPr="009262AA">
        <w:rPr>
          <w:b/>
          <w:kern w:val="0"/>
          <w:sz w:val="24"/>
          <w:szCs w:val="24"/>
          <w:lang w:val="ru-RU"/>
        </w:rPr>
        <w:t xml:space="preserve">Внимание: </w:t>
      </w:r>
      <w:r w:rsidRPr="009262AA">
        <w:rPr>
          <w:kern w:val="0"/>
          <w:sz w:val="24"/>
          <w:szCs w:val="24"/>
          <w:lang w:val="ru-RU"/>
        </w:rPr>
        <w:t xml:space="preserve">Для автоматической установки </w:t>
      </w:r>
      <w:proofErr w:type="spellStart"/>
      <w:r w:rsidRPr="009262AA">
        <w:rPr>
          <w:kern w:val="0"/>
          <w:sz w:val="24"/>
          <w:szCs w:val="24"/>
          <w:lang w:val="ru-RU"/>
        </w:rPr>
        <w:t>Web</w:t>
      </w:r>
      <w:proofErr w:type="spellEnd"/>
      <w:r w:rsidRPr="009262AA">
        <w:rPr>
          <w:kern w:val="0"/>
          <w:sz w:val="24"/>
          <w:szCs w:val="24"/>
          <w:lang w:val="ru-RU"/>
        </w:rPr>
        <w:t>-плагина требу</w:t>
      </w:r>
      <w:r>
        <w:rPr>
          <w:kern w:val="0"/>
          <w:sz w:val="24"/>
          <w:szCs w:val="24"/>
          <w:lang w:val="ru-RU"/>
        </w:rPr>
        <w:t>ю</w:t>
      </w:r>
      <w:r w:rsidRPr="009262AA">
        <w:rPr>
          <w:kern w:val="0"/>
          <w:sz w:val="24"/>
          <w:szCs w:val="24"/>
          <w:lang w:val="ru-RU"/>
        </w:rPr>
        <w:t xml:space="preserve">тся административные права в ОС </w:t>
      </w:r>
      <w:r w:rsidRPr="009262AA">
        <w:rPr>
          <w:kern w:val="0"/>
          <w:sz w:val="24"/>
          <w:szCs w:val="24"/>
        </w:rPr>
        <w:t>Windows</w:t>
      </w:r>
      <w:r w:rsidRPr="009262AA">
        <w:rPr>
          <w:kern w:val="0"/>
          <w:sz w:val="24"/>
          <w:szCs w:val="24"/>
          <w:lang w:val="ru-RU"/>
        </w:rPr>
        <w:t>.</w:t>
      </w:r>
    </w:p>
    <w:p w:rsidR="00150250" w:rsidRDefault="00150250" w:rsidP="00150250">
      <w:pPr>
        <w:pStyle w:val="a1"/>
        <w:numPr>
          <w:ilvl w:val="0"/>
          <w:numId w:val="0"/>
        </w:numPr>
        <w:ind w:firstLine="425"/>
        <w:contextualSpacing/>
        <w:jc w:val="center"/>
        <w:rPr>
          <w:kern w:val="0"/>
          <w:sz w:val="24"/>
          <w:szCs w:val="24"/>
          <w:lang w:val="ru-RU"/>
        </w:rPr>
      </w:pPr>
    </w:p>
    <w:p w:rsidR="00150250" w:rsidRPr="009262AA" w:rsidRDefault="00150250" w:rsidP="00150250">
      <w:pPr>
        <w:pStyle w:val="a1"/>
        <w:numPr>
          <w:ilvl w:val="0"/>
          <w:numId w:val="0"/>
        </w:numPr>
        <w:ind w:right="-1"/>
        <w:contextualSpacing/>
        <w:jc w:val="center"/>
        <w:rPr>
          <w:rStyle w:val="translation-chunk"/>
          <w:color w:val="222222"/>
          <w:sz w:val="24"/>
          <w:szCs w:val="24"/>
          <w:lang w:val="ru-RU"/>
        </w:rPr>
      </w:pPr>
      <w:r>
        <w:rPr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64603454" wp14:editId="59C46D4E">
            <wp:extent cx="5748420" cy="311785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70" cy="31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pStyle w:val="a1"/>
        <w:numPr>
          <w:ilvl w:val="0"/>
          <w:numId w:val="0"/>
        </w:numPr>
        <w:ind w:right="-401"/>
        <w:contextualSpacing/>
        <w:jc w:val="center"/>
        <w:rPr>
          <w:rStyle w:val="translation-chunk"/>
          <w:color w:val="222222"/>
          <w:sz w:val="24"/>
          <w:szCs w:val="24"/>
          <w:lang w:val="ru-RU"/>
        </w:rPr>
      </w:pPr>
      <w:r w:rsidRPr="00B507B5">
        <w:rPr>
          <w:color w:val="222222"/>
          <w:sz w:val="24"/>
          <w:szCs w:val="24"/>
          <w:lang w:val="ru-RU"/>
        </w:rPr>
        <w:t xml:space="preserve">Рисунок </w:t>
      </w:r>
      <w:r>
        <w:rPr>
          <w:rStyle w:val="translation-chunk"/>
          <w:color w:val="222222"/>
          <w:sz w:val="24"/>
          <w:szCs w:val="24"/>
          <w:lang w:val="ru-RU"/>
        </w:rPr>
        <w:t>8.1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left="840" w:right="-401" w:firstLine="425"/>
        <w:jc w:val="center"/>
        <w:rPr>
          <w:rStyle w:val="translation-chunk"/>
          <w:color w:val="222222"/>
          <w:sz w:val="24"/>
          <w:szCs w:val="24"/>
          <w:lang w:val="ru-RU"/>
        </w:rPr>
      </w:pPr>
    </w:p>
    <w:p w:rsidR="00150250" w:rsidRPr="009262AA" w:rsidRDefault="00150250" w:rsidP="00150250">
      <w:pPr>
        <w:pStyle w:val="a1"/>
        <w:numPr>
          <w:ilvl w:val="0"/>
          <w:numId w:val="0"/>
        </w:numPr>
        <w:ind w:right="-1"/>
        <w:jc w:val="center"/>
        <w:rPr>
          <w:rStyle w:val="translation-chunk"/>
          <w:color w:val="222222"/>
          <w:sz w:val="24"/>
          <w:szCs w:val="24"/>
          <w:lang w:val="ru-RU"/>
        </w:rPr>
      </w:pPr>
      <w:r>
        <w:rPr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5FA22DAA" wp14:editId="6BBEB4E9">
            <wp:extent cx="5742374" cy="3114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86" cy="311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pStyle w:val="a1"/>
        <w:numPr>
          <w:ilvl w:val="0"/>
          <w:numId w:val="0"/>
        </w:numPr>
        <w:ind w:right="-401"/>
        <w:jc w:val="center"/>
        <w:rPr>
          <w:rStyle w:val="translation-chunk"/>
          <w:color w:val="222222"/>
          <w:sz w:val="24"/>
          <w:szCs w:val="24"/>
          <w:lang w:val="ru-RU"/>
        </w:rPr>
      </w:pPr>
      <w:r w:rsidRPr="00B507B5">
        <w:rPr>
          <w:color w:val="222222"/>
          <w:sz w:val="24"/>
          <w:szCs w:val="24"/>
          <w:lang w:val="ru-RU"/>
        </w:rPr>
        <w:t xml:space="preserve">Рисунок </w:t>
      </w:r>
      <w:r>
        <w:rPr>
          <w:rStyle w:val="translation-chunk"/>
          <w:color w:val="222222"/>
          <w:sz w:val="24"/>
          <w:szCs w:val="24"/>
          <w:lang w:val="ru-RU"/>
        </w:rPr>
        <w:t>8.2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right="-401" w:firstLine="425"/>
        <w:jc w:val="center"/>
        <w:rPr>
          <w:rStyle w:val="translation-chunk"/>
          <w:color w:val="222222"/>
          <w:sz w:val="24"/>
          <w:szCs w:val="24"/>
          <w:lang w:val="ru-RU"/>
        </w:rPr>
      </w:pPr>
    </w:p>
    <w:p w:rsidR="00150250" w:rsidRDefault="00150250" w:rsidP="00150250">
      <w:pPr>
        <w:pStyle w:val="a1"/>
        <w:numPr>
          <w:ilvl w:val="0"/>
          <w:numId w:val="0"/>
        </w:numPr>
        <w:ind w:right="31" w:firstLine="425"/>
        <w:rPr>
          <w:rStyle w:val="translation-chunk"/>
          <w:color w:val="222222"/>
          <w:sz w:val="24"/>
          <w:szCs w:val="24"/>
          <w:lang w:val="ru-RU"/>
        </w:rPr>
      </w:pPr>
      <w:r>
        <w:rPr>
          <w:rStyle w:val="translation-chunk"/>
          <w:color w:val="222222"/>
          <w:sz w:val="24"/>
          <w:szCs w:val="24"/>
          <w:lang w:val="ru-RU"/>
        </w:rPr>
        <w:t>В</w:t>
      </w:r>
      <w:r w:rsidRPr="009262AA">
        <w:rPr>
          <w:rStyle w:val="translation-chunk"/>
          <w:color w:val="222222"/>
          <w:sz w:val="24"/>
          <w:szCs w:val="24"/>
          <w:lang w:val="ru-RU"/>
        </w:rPr>
        <w:t>ведите ваше имя пользователя и пароль, нажмите кнопку “Вход”</w:t>
      </w:r>
      <w:r>
        <w:rPr>
          <w:rStyle w:val="translation-chunk"/>
          <w:color w:val="222222"/>
          <w:sz w:val="24"/>
          <w:szCs w:val="24"/>
          <w:lang w:val="ru-RU"/>
        </w:rPr>
        <w:t xml:space="preserve"> </w:t>
      </w:r>
      <w:r w:rsidRPr="009262AA">
        <w:rPr>
          <w:rStyle w:val="translation-chunk"/>
          <w:color w:val="222222"/>
          <w:sz w:val="24"/>
          <w:szCs w:val="24"/>
          <w:lang w:val="ru-RU"/>
        </w:rPr>
        <w:t>(рис.</w:t>
      </w:r>
      <w:r>
        <w:rPr>
          <w:rStyle w:val="translation-chunk"/>
          <w:color w:val="222222"/>
          <w:sz w:val="24"/>
          <w:szCs w:val="24"/>
          <w:lang w:val="ru-RU"/>
        </w:rPr>
        <w:t>8.3</w:t>
      </w:r>
      <w:r w:rsidRPr="009262AA">
        <w:rPr>
          <w:rStyle w:val="translation-chunk"/>
          <w:color w:val="222222"/>
          <w:sz w:val="24"/>
          <w:szCs w:val="24"/>
          <w:lang w:val="ru-RU"/>
        </w:rPr>
        <w:t>).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right="31"/>
        <w:jc w:val="center"/>
        <w:rPr>
          <w:rStyle w:val="translation-chunk"/>
          <w:color w:val="222222"/>
          <w:sz w:val="24"/>
          <w:szCs w:val="24"/>
          <w:lang w:val="ru-RU"/>
        </w:rPr>
      </w:pPr>
      <w:r>
        <w:rPr>
          <w:noProof/>
          <w:color w:val="222222"/>
          <w:sz w:val="24"/>
          <w:szCs w:val="24"/>
          <w:lang w:val="ru-RU" w:eastAsia="ru-RU"/>
        </w:rPr>
        <w:lastRenderedPageBreak/>
        <w:drawing>
          <wp:inline distT="0" distB="0" distL="0" distR="0" wp14:anchorId="0E2F4CE7" wp14:editId="47A5EFF1">
            <wp:extent cx="5652655" cy="28205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9-2016 1036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54" cy="28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pStyle w:val="a1"/>
        <w:numPr>
          <w:ilvl w:val="0"/>
          <w:numId w:val="0"/>
        </w:numPr>
        <w:ind w:right="-401"/>
        <w:jc w:val="center"/>
        <w:rPr>
          <w:rStyle w:val="translation-chunk"/>
          <w:color w:val="222222"/>
          <w:sz w:val="24"/>
          <w:szCs w:val="24"/>
          <w:lang w:val="ru-RU"/>
        </w:rPr>
      </w:pPr>
      <w:r w:rsidRPr="00B507B5">
        <w:rPr>
          <w:color w:val="222222"/>
          <w:sz w:val="24"/>
          <w:szCs w:val="24"/>
          <w:lang w:val="ru-RU"/>
        </w:rPr>
        <w:t xml:space="preserve">Рисунок </w:t>
      </w:r>
      <w:r>
        <w:rPr>
          <w:rStyle w:val="translation-chunk"/>
          <w:color w:val="222222"/>
          <w:sz w:val="24"/>
          <w:szCs w:val="24"/>
          <w:lang w:val="ru-RU"/>
        </w:rPr>
        <w:t>8.3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right="-401" w:firstLine="425"/>
        <w:jc w:val="center"/>
        <w:rPr>
          <w:rStyle w:val="translation-chunk"/>
          <w:color w:val="222222"/>
          <w:sz w:val="24"/>
          <w:szCs w:val="24"/>
          <w:lang w:val="ru-RU"/>
        </w:rPr>
      </w:pPr>
    </w:p>
    <w:p w:rsidR="00150250" w:rsidRDefault="00150250" w:rsidP="00150250">
      <w:pPr>
        <w:pStyle w:val="a1"/>
        <w:numPr>
          <w:ilvl w:val="0"/>
          <w:numId w:val="0"/>
        </w:numPr>
        <w:ind w:right="31" w:firstLine="425"/>
        <w:rPr>
          <w:kern w:val="0"/>
          <w:sz w:val="24"/>
          <w:szCs w:val="24"/>
          <w:lang w:val="ru-RU"/>
        </w:rPr>
      </w:pPr>
      <w:r w:rsidRPr="009262AA">
        <w:rPr>
          <w:kern w:val="0"/>
          <w:sz w:val="24"/>
          <w:szCs w:val="24"/>
          <w:lang w:val="ru-RU"/>
        </w:rPr>
        <w:t xml:space="preserve">После успешной авторизации вы попадете в главное окно </w:t>
      </w:r>
      <w:r w:rsidRPr="009262AA">
        <w:rPr>
          <w:kern w:val="0"/>
          <w:sz w:val="24"/>
          <w:szCs w:val="24"/>
        </w:rPr>
        <w:t>Web</w:t>
      </w:r>
      <w:r w:rsidRPr="009262AA">
        <w:rPr>
          <w:kern w:val="0"/>
          <w:sz w:val="24"/>
          <w:szCs w:val="24"/>
          <w:lang w:val="ru-RU"/>
        </w:rPr>
        <w:t>-интерфейса (</w:t>
      </w:r>
      <w:r>
        <w:rPr>
          <w:kern w:val="0"/>
          <w:sz w:val="24"/>
          <w:szCs w:val="24"/>
          <w:lang w:val="ru-RU"/>
        </w:rPr>
        <w:t>р</w:t>
      </w:r>
      <w:r w:rsidRPr="009262AA">
        <w:rPr>
          <w:kern w:val="0"/>
          <w:sz w:val="24"/>
          <w:szCs w:val="24"/>
          <w:lang w:val="ru-RU"/>
        </w:rPr>
        <w:t>ис.</w:t>
      </w:r>
      <w:r>
        <w:rPr>
          <w:kern w:val="0"/>
          <w:sz w:val="24"/>
          <w:szCs w:val="24"/>
          <w:lang w:val="ru-RU"/>
        </w:rPr>
        <w:t>8.4</w:t>
      </w:r>
      <w:r w:rsidRPr="009262AA">
        <w:rPr>
          <w:kern w:val="0"/>
          <w:sz w:val="24"/>
          <w:szCs w:val="24"/>
          <w:lang w:val="ru-RU"/>
        </w:rPr>
        <w:t>).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right="31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3F2C8F7" wp14:editId="54149275">
            <wp:extent cx="5666509" cy="3073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930" cy="30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Pr="009262AA" w:rsidRDefault="00150250" w:rsidP="00150250">
      <w:pPr>
        <w:pStyle w:val="2"/>
        <w:numPr>
          <w:ilvl w:val="0"/>
          <w:numId w:val="0"/>
        </w:numPr>
        <w:jc w:val="center"/>
        <w:rPr>
          <w:rFonts w:eastAsia="Arial Unicode MS" w:cs="Times New Roman"/>
          <w:b w:val="0"/>
          <w:iCs w:val="0"/>
          <w:szCs w:val="24"/>
          <w:lang w:val="ru-RU"/>
        </w:rPr>
      </w:pPr>
      <w:r w:rsidRPr="00B507B5">
        <w:rPr>
          <w:rFonts w:eastAsia="Arial Unicode MS" w:cs="Times New Roman"/>
          <w:b w:val="0"/>
          <w:iCs w:val="0"/>
          <w:szCs w:val="24"/>
          <w:lang w:val="ru-RU"/>
        </w:rPr>
        <w:t>Рисунок</w:t>
      </w:r>
      <w:r w:rsidRPr="00B507B5">
        <w:rPr>
          <w:rFonts w:eastAsia="Arial Unicode MS" w:cs="Times New Roman"/>
          <w:szCs w:val="24"/>
          <w:lang w:val="ru-RU"/>
        </w:rPr>
        <w:t xml:space="preserve"> </w:t>
      </w:r>
      <w:r>
        <w:rPr>
          <w:rFonts w:eastAsia="Arial Unicode MS" w:cs="Times New Roman"/>
          <w:b w:val="0"/>
          <w:iCs w:val="0"/>
          <w:szCs w:val="24"/>
          <w:lang w:val="ru-RU"/>
        </w:rPr>
        <w:t>8.4</w:t>
      </w:r>
    </w:p>
    <w:p w:rsidR="00150250" w:rsidRPr="009262AA" w:rsidRDefault="00150250" w:rsidP="00150250">
      <w:pPr>
        <w:ind w:firstLine="425"/>
        <w:rPr>
          <w:lang w:val="ru-RU"/>
        </w:rPr>
      </w:pPr>
    </w:p>
    <w:p w:rsidR="00150250" w:rsidRPr="009262AA" w:rsidRDefault="00150250" w:rsidP="00150250">
      <w:pPr>
        <w:ind w:firstLine="425"/>
        <w:jc w:val="both"/>
        <w:rPr>
          <w:lang w:val="ru-RU"/>
        </w:rPr>
      </w:pPr>
      <w:r w:rsidRPr="009262AA">
        <w:rPr>
          <w:lang w:val="ru-RU"/>
        </w:rPr>
        <w:t xml:space="preserve">Если </w:t>
      </w:r>
      <w:proofErr w:type="gramStart"/>
      <w:r w:rsidRPr="009262AA">
        <w:rPr>
          <w:lang w:val="ru-RU"/>
        </w:rPr>
        <w:t>планируется использовать более одной камеры</w:t>
      </w:r>
      <w:proofErr w:type="gramEnd"/>
      <w:r>
        <w:rPr>
          <w:lang w:val="ru-RU"/>
        </w:rPr>
        <w:t>,</w:t>
      </w:r>
      <w:r w:rsidRPr="009262AA">
        <w:rPr>
          <w:lang w:val="ru-RU"/>
        </w:rPr>
        <w:t xml:space="preserve"> то требуется сменить IP адрес изделия на любой свободный до подключения других камер.</w:t>
      </w:r>
    </w:p>
    <w:p w:rsidR="00150250" w:rsidRPr="009262AA" w:rsidRDefault="00150250" w:rsidP="00150250">
      <w:pPr>
        <w:pStyle w:val="2"/>
        <w:numPr>
          <w:ilvl w:val="0"/>
          <w:numId w:val="0"/>
        </w:numPr>
        <w:ind w:firstLine="425"/>
        <w:jc w:val="both"/>
        <w:rPr>
          <w:lang w:val="ru-RU"/>
        </w:rPr>
      </w:pPr>
      <w:r w:rsidRPr="009262AA">
        <w:rPr>
          <w:rFonts w:eastAsia="Arial Unicode MS" w:cs="Times New Roman"/>
          <w:b w:val="0"/>
          <w:iCs w:val="0"/>
          <w:szCs w:val="24"/>
          <w:lang w:val="ru-RU"/>
        </w:rPr>
        <w:t xml:space="preserve">Для изменения </w:t>
      </w:r>
      <w:r w:rsidRPr="009262AA">
        <w:rPr>
          <w:rFonts w:eastAsia="Arial Unicode MS" w:cs="Times New Roman"/>
          <w:b w:val="0"/>
          <w:iCs w:val="0"/>
          <w:szCs w:val="24"/>
        </w:rPr>
        <w:t>IP</w:t>
      </w:r>
      <w:r w:rsidRPr="009262AA">
        <w:rPr>
          <w:rFonts w:eastAsia="Arial Unicode MS" w:cs="Times New Roman"/>
          <w:b w:val="0"/>
          <w:iCs w:val="0"/>
          <w:szCs w:val="24"/>
          <w:lang w:val="ru-RU"/>
        </w:rPr>
        <w:t>-адреса, необходимо перейти в раздел Настройки/Сеть/</w:t>
      </w:r>
      <w:r w:rsidRPr="009262AA">
        <w:rPr>
          <w:rFonts w:eastAsia="Arial Unicode MS" w:cs="Times New Roman"/>
          <w:b w:val="0"/>
          <w:iCs w:val="0"/>
          <w:szCs w:val="24"/>
        </w:rPr>
        <w:t>TCP</w:t>
      </w:r>
      <w:r w:rsidRPr="009262AA">
        <w:rPr>
          <w:rFonts w:eastAsia="Arial Unicode MS" w:cs="Times New Roman"/>
          <w:b w:val="0"/>
          <w:iCs w:val="0"/>
          <w:szCs w:val="24"/>
          <w:lang w:val="ru-RU"/>
        </w:rPr>
        <w:t>-</w:t>
      </w:r>
      <w:r w:rsidRPr="009262AA">
        <w:rPr>
          <w:rFonts w:eastAsia="Arial Unicode MS" w:cs="Times New Roman"/>
          <w:b w:val="0"/>
          <w:iCs w:val="0"/>
          <w:szCs w:val="24"/>
        </w:rPr>
        <w:t>IP</w:t>
      </w:r>
      <w:r w:rsidRPr="009262AA">
        <w:rPr>
          <w:rFonts w:eastAsia="Arial Unicode MS" w:cs="Times New Roman"/>
          <w:b w:val="0"/>
          <w:iCs w:val="0"/>
          <w:szCs w:val="24"/>
          <w:lang w:val="ru-RU"/>
        </w:rPr>
        <w:t>,</w:t>
      </w:r>
      <w:r>
        <w:rPr>
          <w:rFonts w:eastAsia="Arial Unicode MS" w:cs="Times New Roman"/>
          <w:b w:val="0"/>
          <w:iCs w:val="0"/>
          <w:szCs w:val="24"/>
          <w:lang w:val="ru-RU"/>
        </w:rPr>
        <w:t xml:space="preserve"> </w:t>
      </w:r>
      <w:r w:rsidRPr="004D3FE4">
        <w:rPr>
          <w:b w:val="0"/>
          <w:lang w:val="ru-RU"/>
        </w:rPr>
        <w:t xml:space="preserve">изменить значение параметра  </w:t>
      </w:r>
      <w:r w:rsidRPr="004D3FE4">
        <w:rPr>
          <w:b w:val="0"/>
        </w:rPr>
        <w:t>IP</w:t>
      </w:r>
      <w:r w:rsidRPr="004D3FE4">
        <w:rPr>
          <w:b w:val="0"/>
          <w:lang w:val="ru-RU"/>
        </w:rPr>
        <w:t>-адрес и нажать «Сохранить» (рис.</w:t>
      </w:r>
      <w:r>
        <w:rPr>
          <w:b w:val="0"/>
          <w:lang w:val="ru-RU"/>
        </w:rPr>
        <w:t>8.5</w:t>
      </w:r>
      <w:r w:rsidRPr="004D3FE4">
        <w:rPr>
          <w:b w:val="0"/>
          <w:lang w:val="ru-RU"/>
        </w:rPr>
        <w:t>).</w:t>
      </w:r>
    </w:p>
    <w:p w:rsidR="00150250" w:rsidRPr="009262AA" w:rsidRDefault="00150250" w:rsidP="00150250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4436D78" wp14:editId="19CB5BB4">
            <wp:extent cx="5728855" cy="3121935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2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Pr="009262AA" w:rsidRDefault="00150250" w:rsidP="00150250">
      <w:pPr>
        <w:jc w:val="center"/>
        <w:rPr>
          <w:lang w:val="ru-RU"/>
        </w:rPr>
      </w:pPr>
      <w:r w:rsidRPr="00B507B5">
        <w:rPr>
          <w:lang w:val="ru-RU"/>
        </w:rPr>
        <w:t xml:space="preserve">Рисунок </w:t>
      </w:r>
      <w:r>
        <w:rPr>
          <w:lang w:val="ru-RU"/>
        </w:rPr>
        <w:t>8.5</w:t>
      </w:r>
    </w:p>
    <w:p w:rsidR="00150250" w:rsidRDefault="00150250" w:rsidP="00150250">
      <w:pPr>
        <w:pStyle w:val="2"/>
        <w:numPr>
          <w:ilvl w:val="0"/>
          <w:numId w:val="0"/>
        </w:numPr>
        <w:ind w:firstLine="425"/>
        <w:jc w:val="both"/>
        <w:rPr>
          <w:rFonts w:eastAsia="Arial Unicode MS" w:cs="Times New Roman"/>
          <w:iCs w:val="0"/>
          <w:szCs w:val="24"/>
          <w:lang w:val="ru-RU"/>
        </w:rPr>
      </w:pPr>
    </w:p>
    <w:p w:rsidR="00150250" w:rsidRPr="009262AA" w:rsidRDefault="00150250" w:rsidP="00150250">
      <w:pPr>
        <w:pStyle w:val="2"/>
        <w:numPr>
          <w:ilvl w:val="0"/>
          <w:numId w:val="0"/>
        </w:numPr>
        <w:ind w:firstLine="425"/>
        <w:jc w:val="both"/>
        <w:rPr>
          <w:rFonts w:eastAsia="Arial Unicode MS" w:cs="Times New Roman"/>
          <w:iCs w:val="0"/>
          <w:szCs w:val="24"/>
          <w:lang w:val="ru-RU"/>
        </w:rPr>
      </w:pPr>
      <w:r>
        <w:rPr>
          <w:rFonts w:eastAsia="Arial Unicode MS" w:cs="Times New Roman"/>
          <w:iCs w:val="0"/>
          <w:szCs w:val="24"/>
          <w:lang w:val="ru-RU"/>
        </w:rPr>
        <w:t xml:space="preserve">8.2 </w:t>
      </w:r>
      <w:r w:rsidRPr="009262AA">
        <w:rPr>
          <w:rFonts w:eastAsia="Arial Unicode MS" w:cs="Times New Roman"/>
          <w:iCs w:val="0"/>
          <w:szCs w:val="24"/>
          <w:lang w:val="ru-RU"/>
        </w:rPr>
        <w:t xml:space="preserve">Использование утилиты </w:t>
      </w:r>
      <w:r>
        <w:rPr>
          <w:rFonts w:eastAsia="Arial Unicode MS" w:cs="Times New Roman"/>
          <w:iCs w:val="0"/>
          <w:szCs w:val="24"/>
        </w:rPr>
        <w:t>BOLID</w:t>
      </w:r>
      <w:r w:rsidRPr="00C67E0B">
        <w:rPr>
          <w:rFonts w:eastAsia="Arial Unicode MS" w:cs="Times New Roman"/>
          <w:iCs w:val="0"/>
          <w:szCs w:val="24"/>
          <w:lang w:val="ru-RU"/>
        </w:rPr>
        <w:t xml:space="preserve"> </w:t>
      </w:r>
      <w:r w:rsidRPr="00D17FBC">
        <w:rPr>
          <w:rFonts w:eastAsia="Arial Unicode MS" w:cs="Times New Roman"/>
          <w:iCs w:val="0"/>
          <w:szCs w:val="24"/>
        </w:rPr>
        <w:t>VideoScan</w:t>
      </w:r>
      <w:r w:rsidRPr="00D17FBC">
        <w:rPr>
          <w:rFonts w:eastAsia="Arial Unicode MS" w:cs="Times New Roman"/>
          <w:iCs w:val="0"/>
          <w:szCs w:val="24"/>
          <w:lang w:val="ru-RU"/>
        </w:rPr>
        <w:t>.</w:t>
      </w:r>
    </w:p>
    <w:p w:rsidR="00150250" w:rsidRPr="00DF56C2" w:rsidRDefault="00150250" w:rsidP="00150250">
      <w:pPr>
        <w:pStyle w:val="2"/>
        <w:numPr>
          <w:ilvl w:val="0"/>
          <w:numId w:val="0"/>
        </w:numPr>
        <w:ind w:firstLine="425"/>
        <w:jc w:val="both"/>
        <w:rPr>
          <w:rFonts w:eastAsia="Arial Unicode MS" w:cs="Times New Roman"/>
          <w:b w:val="0"/>
          <w:iCs w:val="0"/>
          <w:szCs w:val="24"/>
          <w:lang w:val="ru-RU"/>
        </w:rPr>
      </w:pPr>
      <w:r w:rsidRPr="009262AA">
        <w:rPr>
          <w:rFonts w:eastAsia="Arial Unicode MS" w:cs="Times New Roman"/>
          <w:b w:val="0"/>
          <w:iCs w:val="0"/>
          <w:szCs w:val="24"/>
          <w:lang w:val="ru-RU"/>
        </w:rPr>
        <w:t xml:space="preserve">В случае отсутствия возможности доступа к камере через </w:t>
      </w:r>
      <w:r w:rsidRPr="009262AA">
        <w:rPr>
          <w:rFonts w:eastAsia="Arial Unicode MS" w:cs="Times New Roman"/>
          <w:b w:val="0"/>
          <w:iCs w:val="0"/>
          <w:szCs w:val="24"/>
        </w:rPr>
        <w:t>Web</w:t>
      </w:r>
      <w:r w:rsidRPr="009262AA">
        <w:rPr>
          <w:rFonts w:eastAsia="Arial Unicode MS" w:cs="Times New Roman"/>
          <w:b w:val="0"/>
          <w:iCs w:val="0"/>
          <w:szCs w:val="24"/>
          <w:lang w:val="ru-RU"/>
        </w:rPr>
        <w:t xml:space="preserve">-интерфейс, а так же, если </w:t>
      </w:r>
      <w:proofErr w:type="gramStart"/>
      <w:r w:rsidRPr="009262AA">
        <w:rPr>
          <w:rFonts w:eastAsia="Arial Unicode MS" w:cs="Times New Roman"/>
          <w:b w:val="0"/>
          <w:iCs w:val="0"/>
          <w:szCs w:val="24"/>
          <w:lang w:val="ru-RU"/>
        </w:rPr>
        <w:t>неизвестен</w:t>
      </w:r>
      <w:proofErr w:type="gramEnd"/>
      <w:r w:rsidRPr="009262AA">
        <w:rPr>
          <w:rFonts w:eastAsia="Arial Unicode MS" w:cs="Times New Roman"/>
          <w:b w:val="0"/>
          <w:iCs w:val="0"/>
          <w:szCs w:val="24"/>
          <w:lang w:val="ru-RU"/>
        </w:rPr>
        <w:t xml:space="preserve"> текущий </w:t>
      </w:r>
      <w:r w:rsidRPr="009262AA">
        <w:rPr>
          <w:rFonts w:eastAsia="Arial Unicode MS" w:cs="Times New Roman"/>
          <w:b w:val="0"/>
          <w:iCs w:val="0"/>
          <w:szCs w:val="24"/>
        </w:rPr>
        <w:t>IP</w:t>
      </w:r>
      <w:r w:rsidRPr="009262AA">
        <w:rPr>
          <w:rFonts w:eastAsia="Arial Unicode MS" w:cs="Times New Roman"/>
          <w:b w:val="0"/>
          <w:iCs w:val="0"/>
          <w:szCs w:val="24"/>
          <w:lang w:val="ru-RU"/>
        </w:rPr>
        <w:t xml:space="preserve">-адрес изделия, можно воспользоваться специальной утилитой </w:t>
      </w:r>
      <w:r w:rsidRPr="00C67E0B">
        <w:rPr>
          <w:rFonts w:eastAsia="Arial Unicode MS" w:cs="Times New Roman"/>
          <w:b w:val="0"/>
          <w:iCs w:val="0"/>
          <w:szCs w:val="24"/>
        </w:rPr>
        <w:t>BOLID</w:t>
      </w:r>
      <w:r w:rsidRPr="00C67E0B">
        <w:rPr>
          <w:rFonts w:eastAsia="Arial Unicode MS" w:cs="Times New Roman"/>
          <w:b w:val="0"/>
          <w:iCs w:val="0"/>
          <w:szCs w:val="24"/>
          <w:lang w:val="ru-RU"/>
        </w:rPr>
        <w:t xml:space="preserve"> </w:t>
      </w:r>
      <w:r w:rsidRPr="00C67E0B">
        <w:rPr>
          <w:rFonts w:eastAsia="Arial Unicode MS" w:cs="Times New Roman"/>
          <w:b w:val="0"/>
          <w:iCs w:val="0"/>
          <w:szCs w:val="24"/>
        </w:rPr>
        <w:t>VideoScan</w:t>
      </w:r>
      <w:r>
        <w:rPr>
          <w:rFonts w:eastAsia="Arial Unicode MS" w:cs="Times New Roman"/>
          <w:b w:val="0"/>
          <w:iCs w:val="0"/>
          <w:szCs w:val="24"/>
          <w:lang w:val="ru-RU"/>
        </w:rPr>
        <w:t>.</w:t>
      </w:r>
    </w:p>
    <w:p w:rsidR="00150250" w:rsidRPr="00DF56C2" w:rsidRDefault="00150250" w:rsidP="00150250">
      <w:pPr>
        <w:pStyle w:val="a1"/>
        <w:numPr>
          <w:ilvl w:val="0"/>
          <w:numId w:val="0"/>
        </w:numPr>
        <w:ind w:firstLine="425"/>
        <w:rPr>
          <w:rStyle w:val="translation-chunk"/>
          <w:sz w:val="24"/>
          <w:szCs w:val="24"/>
          <w:lang w:val="ru-RU"/>
        </w:rPr>
      </w:pPr>
      <w:r w:rsidRPr="009262AA">
        <w:rPr>
          <w:kern w:val="0"/>
          <w:sz w:val="24"/>
          <w:szCs w:val="24"/>
          <w:lang w:val="ru-RU"/>
        </w:rPr>
        <w:t xml:space="preserve">Данная утилита используется для обнаружения текущего </w:t>
      </w:r>
      <w:r w:rsidRPr="009262AA">
        <w:rPr>
          <w:kern w:val="0"/>
          <w:sz w:val="24"/>
          <w:szCs w:val="24"/>
        </w:rPr>
        <w:t>IP</w:t>
      </w:r>
      <w:r w:rsidRPr="009262AA">
        <w:rPr>
          <w:kern w:val="0"/>
          <w:sz w:val="24"/>
          <w:szCs w:val="24"/>
          <w:lang w:val="ru-RU"/>
        </w:rPr>
        <w:t xml:space="preserve"> адреса устройства в сети, для изменения </w:t>
      </w:r>
      <w:r w:rsidRPr="009262AA">
        <w:rPr>
          <w:kern w:val="0"/>
          <w:sz w:val="24"/>
          <w:szCs w:val="24"/>
        </w:rPr>
        <w:t>IP</w:t>
      </w:r>
      <w:r w:rsidRPr="009262AA">
        <w:rPr>
          <w:kern w:val="0"/>
          <w:sz w:val="24"/>
          <w:szCs w:val="24"/>
          <w:lang w:val="ru-RU"/>
        </w:rPr>
        <w:t xml:space="preserve"> адреса, управлени</w:t>
      </w:r>
      <w:r>
        <w:rPr>
          <w:kern w:val="0"/>
          <w:sz w:val="24"/>
          <w:szCs w:val="24"/>
          <w:lang w:val="ru-RU"/>
        </w:rPr>
        <w:t>я</w:t>
      </w:r>
      <w:r w:rsidRPr="009262AA">
        <w:rPr>
          <w:kern w:val="0"/>
          <w:sz w:val="24"/>
          <w:szCs w:val="24"/>
          <w:lang w:val="ru-RU"/>
        </w:rPr>
        <w:t xml:space="preserve"> базовыми настройками, а также для обновления прошивки.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tabs>
          <w:tab w:val="left" w:pos="0"/>
        </w:tabs>
        <w:ind w:firstLine="425"/>
        <w:rPr>
          <w:rStyle w:val="translation-chunk"/>
          <w:color w:val="222222"/>
          <w:sz w:val="24"/>
          <w:szCs w:val="24"/>
          <w:lang w:val="ru-RU"/>
        </w:rPr>
      </w:pP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По умолчанию имя пользователя </w:t>
      </w:r>
      <w:proofErr w:type="spellStart"/>
      <w:r w:rsidRPr="009262AA">
        <w:rPr>
          <w:rStyle w:val="translation-chunk"/>
          <w:b/>
          <w:color w:val="222222"/>
          <w:sz w:val="24"/>
          <w:szCs w:val="24"/>
          <w:lang w:val="ru-RU"/>
        </w:rPr>
        <w:t>admin</w:t>
      </w:r>
      <w:proofErr w:type="spellEnd"/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, пароль - </w:t>
      </w:r>
      <w:proofErr w:type="spellStart"/>
      <w:r w:rsidRPr="009262AA">
        <w:rPr>
          <w:rStyle w:val="translation-chunk"/>
          <w:b/>
          <w:color w:val="222222"/>
          <w:sz w:val="24"/>
          <w:szCs w:val="24"/>
          <w:lang w:val="ru-RU"/>
        </w:rPr>
        <w:t>admin</w:t>
      </w:r>
      <w:proofErr w:type="spellEnd"/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,  порт </w:t>
      </w:r>
      <w:r w:rsidRPr="009262AA">
        <w:rPr>
          <w:rStyle w:val="translation-chunk"/>
          <w:b/>
          <w:color w:val="222222"/>
          <w:sz w:val="24"/>
          <w:szCs w:val="24"/>
          <w:lang w:val="ru-RU"/>
        </w:rPr>
        <w:t>37777</w:t>
      </w: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. 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tabs>
          <w:tab w:val="left" w:pos="0"/>
        </w:tabs>
        <w:ind w:right="-401" w:firstLine="425"/>
        <w:rPr>
          <w:rStyle w:val="translation-chunk"/>
          <w:color w:val="222222"/>
          <w:sz w:val="24"/>
          <w:szCs w:val="24"/>
          <w:u w:val="single"/>
          <w:lang w:val="ru-RU"/>
        </w:rPr>
      </w:pPr>
    </w:p>
    <w:p w:rsidR="00150250" w:rsidRPr="009262AA" w:rsidRDefault="00150250" w:rsidP="00150250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989CA54" wp14:editId="2623CC5D">
            <wp:extent cx="5746750" cy="2226310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9-2016 1237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pStyle w:val="a1"/>
        <w:numPr>
          <w:ilvl w:val="0"/>
          <w:numId w:val="0"/>
        </w:numPr>
        <w:ind w:right="-22"/>
        <w:jc w:val="center"/>
        <w:rPr>
          <w:color w:val="222222"/>
          <w:sz w:val="24"/>
          <w:szCs w:val="24"/>
          <w:lang w:val="ru-RU"/>
        </w:rPr>
      </w:pPr>
      <w:r w:rsidRPr="00B507B5">
        <w:rPr>
          <w:color w:val="222222"/>
          <w:sz w:val="24"/>
          <w:szCs w:val="24"/>
          <w:lang w:val="ru-RU"/>
        </w:rPr>
        <w:t>Рисунок</w:t>
      </w:r>
      <w:r>
        <w:rPr>
          <w:color w:val="222222"/>
          <w:sz w:val="24"/>
          <w:szCs w:val="24"/>
          <w:lang w:val="ru-RU"/>
        </w:rPr>
        <w:t xml:space="preserve"> 8.6</w:t>
      </w:r>
    </w:p>
    <w:p w:rsidR="00150250" w:rsidRDefault="00150250" w:rsidP="00150250">
      <w:pPr>
        <w:pStyle w:val="a1"/>
        <w:numPr>
          <w:ilvl w:val="0"/>
          <w:numId w:val="0"/>
        </w:numPr>
        <w:ind w:right="-22" w:firstLine="425"/>
        <w:jc w:val="center"/>
        <w:rPr>
          <w:rStyle w:val="translation-chunk"/>
          <w:color w:val="222222"/>
          <w:sz w:val="24"/>
          <w:szCs w:val="24"/>
          <w:lang w:val="ru-RU"/>
        </w:rPr>
      </w:pPr>
    </w:p>
    <w:p w:rsidR="00150250" w:rsidRPr="009262AA" w:rsidRDefault="00150250" w:rsidP="00150250">
      <w:pPr>
        <w:pStyle w:val="a1"/>
        <w:numPr>
          <w:ilvl w:val="0"/>
          <w:numId w:val="0"/>
        </w:numPr>
        <w:ind w:right="-22" w:firstLine="425"/>
        <w:rPr>
          <w:rStyle w:val="translation-chunk"/>
          <w:color w:val="222222"/>
          <w:sz w:val="24"/>
          <w:szCs w:val="24"/>
          <w:lang w:val="ru-RU"/>
        </w:rPr>
      </w:pP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Измените IP-адрес камеры в “Сетевом” интерфейсе, нажмите кнопку “Сохранить”, чтобы завершить изменение. На рисунке </w:t>
      </w:r>
      <w:r>
        <w:rPr>
          <w:rStyle w:val="translation-chunk"/>
          <w:color w:val="222222"/>
          <w:sz w:val="24"/>
          <w:szCs w:val="24"/>
          <w:lang w:val="ru-RU"/>
        </w:rPr>
        <w:t>8.7</w:t>
      </w:r>
      <w:r w:rsidRPr="009262AA">
        <w:rPr>
          <w:rStyle w:val="translation-chunk"/>
          <w:color w:val="222222"/>
          <w:sz w:val="24"/>
          <w:szCs w:val="24"/>
          <w:lang w:val="ru-RU"/>
        </w:rPr>
        <w:t xml:space="preserve"> представлены базовые параметры для изменения.</w:t>
      </w:r>
    </w:p>
    <w:p w:rsidR="00150250" w:rsidRPr="009262AA" w:rsidRDefault="00150250" w:rsidP="00150250">
      <w:pPr>
        <w:pStyle w:val="a1"/>
        <w:numPr>
          <w:ilvl w:val="0"/>
          <w:numId w:val="0"/>
        </w:numPr>
        <w:ind w:right="-22"/>
        <w:jc w:val="center"/>
        <w:rPr>
          <w:rStyle w:val="translation-chunk"/>
          <w:color w:val="222222"/>
          <w:sz w:val="24"/>
          <w:szCs w:val="24"/>
          <w:lang w:val="ru-RU"/>
        </w:rPr>
      </w:pPr>
      <w:r>
        <w:rPr>
          <w:noProof/>
          <w:color w:val="222222"/>
          <w:sz w:val="24"/>
          <w:szCs w:val="24"/>
          <w:lang w:val="ru-RU" w:eastAsia="ru-RU"/>
        </w:rPr>
        <w:lastRenderedPageBreak/>
        <w:drawing>
          <wp:inline distT="0" distB="0" distL="0" distR="0" wp14:anchorId="4663C914" wp14:editId="7D25CE11">
            <wp:extent cx="5746750" cy="40208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9-2016 1241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50" w:rsidRDefault="00150250" w:rsidP="00150250">
      <w:pPr>
        <w:pStyle w:val="Default"/>
        <w:jc w:val="center"/>
        <w:rPr>
          <w:bCs/>
          <w:lang w:val="ru-RU"/>
        </w:rPr>
      </w:pPr>
      <w:r w:rsidRPr="00B507B5">
        <w:rPr>
          <w:bCs/>
          <w:lang w:val="ru-RU"/>
        </w:rPr>
        <w:t>Рисунок</w:t>
      </w:r>
      <w:r>
        <w:rPr>
          <w:bCs/>
          <w:lang w:val="ru-RU"/>
        </w:rPr>
        <w:t xml:space="preserve"> 8.7</w:t>
      </w:r>
    </w:p>
    <w:p w:rsidR="00955A2B" w:rsidRPr="00A91BDB" w:rsidRDefault="00955A2B" w:rsidP="00955A2B">
      <w:pPr>
        <w:rPr>
          <w:lang w:val="ru-RU"/>
        </w:rPr>
      </w:pPr>
    </w:p>
    <w:p w:rsidR="00AB5F00" w:rsidRPr="00A91BDB" w:rsidRDefault="00150250" w:rsidP="00A91BDB">
      <w:pPr>
        <w:pStyle w:val="2"/>
        <w:numPr>
          <w:ilvl w:val="0"/>
          <w:numId w:val="0"/>
        </w:numPr>
        <w:ind w:firstLine="426"/>
        <w:jc w:val="center"/>
        <w:rPr>
          <w:rFonts w:eastAsia="Arial Unicode MS" w:cs="Times New Roman"/>
          <w:iCs w:val="0"/>
          <w:szCs w:val="24"/>
          <w:lang w:val="ru-RU"/>
        </w:rPr>
      </w:pPr>
      <w:r>
        <w:rPr>
          <w:rFonts w:eastAsia="Arial Unicode MS" w:cs="Times New Roman"/>
          <w:iCs w:val="0"/>
          <w:szCs w:val="24"/>
          <w:lang w:val="ru-RU"/>
        </w:rPr>
        <w:t>9</w:t>
      </w:r>
      <w:r w:rsidR="00A91BDB" w:rsidRPr="00A91BDB">
        <w:rPr>
          <w:rFonts w:eastAsia="Arial Unicode MS" w:cs="Times New Roman"/>
          <w:iCs w:val="0"/>
          <w:szCs w:val="24"/>
          <w:lang w:val="ru-RU"/>
        </w:rPr>
        <w:t xml:space="preserve"> </w:t>
      </w:r>
      <w:r w:rsidR="00AB5F00" w:rsidRPr="00A91BDB">
        <w:rPr>
          <w:rFonts w:eastAsia="Arial Unicode MS" w:cs="Times New Roman"/>
          <w:iCs w:val="0"/>
          <w:szCs w:val="24"/>
          <w:lang w:val="ru-RU"/>
        </w:rPr>
        <w:t>ПРАВИЛА ХРАНЕНИЯ</w:t>
      </w:r>
    </w:p>
    <w:p w:rsidR="00117758" w:rsidRPr="00A91BDB" w:rsidRDefault="00AB5F00" w:rsidP="00A91BDB">
      <w:pPr>
        <w:pStyle w:val="2"/>
        <w:numPr>
          <w:ilvl w:val="0"/>
          <w:numId w:val="0"/>
        </w:numPr>
        <w:ind w:firstLine="426"/>
        <w:jc w:val="both"/>
        <w:rPr>
          <w:rFonts w:eastAsia="Arial Unicode MS" w:cs="Times New Roman"/>
          <w:b w:val="0"/>
          <w:iCs w:val="0"/>
          <w:szCs w:val="24"/>
          <w:lang w:val="ru-RU"/>
        </w:rPr>
      </w:pPr>
      <w:r w:rsidRPr="00A91BDB">
        <w:rPr>
          <w:rFonts w:eastAsia="Arial Unicode MS" w:cs="Times New Roman"/>
          <w:b w:val="0"/>
          <w:iCs w:val="0"/>
          <w:szCs w:val="24"/>
          <w:lang w:val="ru-RU"/>
        </w:rPr>
        <w:t xml:space="preserve">Хранение </w:t>
      </w:r>
      <w:r w:rsidR="00F83C8D" w:rsidRPr="00A91BDB">
        <w:rPr>
          <w:rFonts w:eastAsia="Arial Unicode MS" w:cs="Times New Roman"/>
          <w:b w:val="0"/>
          <w:iCs w:val="0"/>
          <w:szCs w:val="24"/>
          <w:lang w:val="ru-RU"/>
        </w:rPr>
        <w:t xml:space="preserve">изделия </w:t>
      </w:r>
      <w:r w:rsidRPr="00A91BDB">
        <w:rPr>
          <w:rFonts w:eastAsia="Arial Unicode MS" w:cs="Times New Roman"/>
          <w:b w:val="0"/>
          <w:iCs w:val="0"/>
          <w:szCs w:val="24"/>
          <w:lang w:val="ru-RU"/>
        </w:rPr>
        <w:t>в потребительской таре должно соответствовать условиям хранения 1 по ГОСТ 15150</w:t>
      </w:r>
      <w:r w:rsidR="00AA474B" w:rsidRPr="00A91BDB">
        <w:rPr>
          <w:rFonts w:eastAsia="Arial Unicode MS" w:cs="Times New Roman"/>
          <w:b w:val="0"/>
          <w:iCs w:val="0"/>
          <w:szCs w:val="24"/>
          <w:lang w:val="ru-RU"/>
        </w:rPr>
        <w:t>-69</w:t>
      </w:r>
      <w:r w:rsidRPr="00A91BDB">
        <w:rPr>
          <w:rFonts w:eastAsia="Arial Unicode MS" w:cs="Times New Roman"/>
          <w:b w:val="0"/>
          <w:iCs w:val="0"/>
          <w:szCs w:val="24"/>
          <w:lang w:val="ru-RU"/>
        </w:rPr>
        <w:t xml:space="preserve">. В помещениях для хранения </w:t>
      </w:r>
      <w:r w:rsidR="00F83C8D" w:rsidRPr="00A91BDB">
        <w:rPr>
          <w:rFonts w:eastAsia="Arial Unicode MS" w:cs="Times New Roman"/>
          <w:b w:val="0"/>
          <w:iCs w:val="0"/>
          <w:szCs w:val="24"/>
          <w:lang w:val="ru-RU"/>
        </w:rPr>
        <w:t xml:space="preserve">изделия </w:t>
      </w:r>
      <w:r w:rsidRPr="00A91BDB">
        <w:rPr>
          <w:rFonts w:eastAsia="Arial Unicode MS" w:cs="Times New Roman"/>
          <w:b w:val="0"/>
          <w:iCs w:val="0"/>
          <w:szCs w:val="24"/>
          <w:lang w:val="ru-RU"/>
        </w:rPr>
        <w:t xml:space="preserve"> не должно быть паров кислот, щёлочи, агрессивных газов и других вредных примесей, вызывающих коррозию.</w:t>
      </w:r>
    </w:p>
    <w:p w:rsidR="0035681E" w:rsidRPr="00A91BDB" w:rsidRDefault="0035681E" w:rsidP="00FE01D7">
      <w:pPr>
        <w:ind w:firstLine="426"/>
        <w:rPr>
          <w:b/>
          <w:lang w:val="ru-RU"/>
        </w:rPr>
      </w:pPr>
    </w:p>
    <w:p w:rsidR="00FE01D7" w:rsidRPr="00A91BDB" w:rsidRDefault="00150250" w:rsidP="00A91BDB">
      <w:pPr>
        <w:ind w:firstLine="426"/>
        <w:jc w:val="center"/>
        <w:rPr>
          <w:b/>
          <w:lang w:val="ru-RU"/>
        </w:rPr>
      </w:pPr>
      <w:r>
        <w:rPr>
          <w:b/>
          <w:lang w:val="ru-RU"/>
        </w:rPr>
        <w:t>10</w:t>
      </w:r>
      <w:r w:rsidR="00A91BDB" w:rsidRPr="00A91BDB">
        <w:rPr>
          <w:b/>
          <w:lang w:val="ru-RU"/>
        </w:rPr>
        <w:t xml:space="preserve"> ТЕХНИЧЕСКОЕ ОБСЛУЖИВАНИЕ</w:t>
      </w:r>
    </w:p>
    <w:p w:rsidR="00FE01D7" w:rsidRPr="00A91BDB" w:rsidRDefault="00FE01D7" w:rsidP="00A91BDB">
      <w:pPr>
        <w:ind w:firstLine="426"/>
        <w:jc w:val="both"/>
        <w:rPr>
          <w:lang w:val="ru-RU"/>
        </w:rPr>
      </w:pPr>
      <w:r w:rsidRPr="00A91BDB">
        <w:rPr>
          <w:lang w:val="ru-RU"/>
        </w:rPr>
        <w:t>Техническое обслуживание изделия должно проводиться не реже одного раза в год электромонтерами, имеющими группу по электробезопасности не ниже 3.</w:t>
      </w:r>
    </w:p>
    <w:p w:rsidR="00633E68" w:rsidRPr="00633E68" w:rsidRDefault="00633E68" w:rsidP="00633E68">
      <w:pPr>
        <w:ind w:left="720" w:hanging="294"/>
        <w:jc w:val="both"/>
        <w:rPr>
          <w:lang w:val="ru-RU"/>
        </w:rPr>
      </w:pPr>
      <w:r w:rsidRPr="00633E68">
        <w:rPr>
          <w:lang w:val="ru-RU"/>
        </w:rPr>
        <w:t>Ежегодные работы по техническому обслуживанию включают:</w:t>
      </w:r>
    </w:p>
    <w:p w:rsidR="00633E68" w:rsidRPr="00633E68" w:rsidRDefault="00633E68" w:rsidP="00633E68">
      <w:pPr>
        <w:ind w:left="720" w:hanging="294"/>
        <w:jc w:val="both"/>
        <w:rPr>
          <w:lang w:val="ru-RU"/>
        </w:rPr>
      </w:pPr>
      <w:r w:rsidRPr="00633E68">
        <w:rPr>
          <w:lang w:val="ru-RU"/>
        </w:rPr>
        <w:t>а)</w:t>
      </w:r>
      <w:r w:rsidRPr="00633E68">
        <w:rPr>
          <w:lang w:val="ru-RU"/>
        </w:rPr>
        <w:tab/>
        <w:t>проверку работоспособности изделия, согласно инструкции по монтажу;</w:t>
      </w:r>
    </w:p>
    <w:p w:rsidR="00633E68" w:rsidRPr="00633E68" w:rsidRDefault="00633E68" w:rsidP="00633E68">
      <w:pPr>
        <w:ind w:left="720" w:hanging="294"/>
        <w:jc w:val="both"/>
        <w:rPr>
          <w:lang w:val="ru-RU"/>
        </w:rPr>
      </w:pPr>
      <w:r w:rsidRPr="00633E68">
        <w:rPr>
          <w:lang w:val="ru-RU"/>
        </w:rPr>
        <w:t>б)</w:t>
      </w:r>
      <w:r w:rsidRPr="00633E68">
        <w:rPr>
          <w:lang w:val="ru-RU"/>
        </w:rPr>
        <w:tab/>
        <w:t>проверку целостности корпуса изделия, надёжности креплений, контактных соединений;</w:t>
      </w:r>
    </w:p>
    <w:p w:rsidR="00633E68" w:rsidRPr="00633E68" w:rsidRDefault="00633E68" w:rsidP="00633E68">
      <w:pPr>
        <w:ind w:left="720" w:hanging="294"/>
        <w:jc w:val="both"/>
        <w:rPr>
          <w:lang w:val="ru-RU"/>
        </w:rPr>
      </w:pPr>
      <w:r w:rsidRPr="00633E68">
        <w:rPr>
          <w:lang w:val="ru-RU"/>
        </w:rPr>
        <w:t>в)</w:t>
      </w:r>
      <w:r w:rsidRPr="00633E68">
        <w:rPr>
          <w:lang w:val="ru-RU"/>
        </w:rPr>
        <w:tab/>
        <w:t>очистку объектива и корпуса изделия от пыли и грязи;</w:t>
      </w:r>
    </w:p>
    <w:p w:rsidR="00FC3D9B" w:rsidRPr="00A91BDB" w:rsidRDefault="00633E68" w:rsidP="00633E68">
      <w:pPr>
        <w:ind w:left="720" w:hanging="294"/>
        <w:jc w:val="both"/>
        <w:rPr>
          <w:lang w:val="ru-RU"/>
        </w:rPr>
      </w:pPr>
      <w:r w:rsidRPr="00633E68">
        <w:rPr>
          <w:lang w:val="ru-RU"/>
        </w:rPr>
        <w:t>г)</w:t>
      </w:r>
      <w:r w:rsidRPr="00633E68">
        <w:rPr>
          <w:lang w:val="ru-RU"/>
        </w:rPr>
        <w:tab/>
        <w:t>при необходимости, корректировку ориентации изделия и подстройку объектива.</w:t>
      </w:r>
    </w:p>
    <w:p w:rsidR="005F191F" w:rsidRPr="00A91BDB" w:rsidRDefault="005F191F" w:rsidP="00F60DDA">
      <w:pPr>
        <w:ind w:firstLine="426"/>
        <w:rPr>
          <w:b/>
          <w:lang w:val="ru-RU"/>
        </w:rPr>
      </w:pPr>
    </w:p>
    <w:p w:rsidR="00F60DDA" w:rsidRPr="00A91BDB" w:rsidRDefault="00150250" w:rsidP="00A91BDB">
      <w:pPr>
        <w:ind w:firstLine="426"/>
        <w:jc w:val="center"/>
        <w:rPr>
          <w:b/>
          <w:lang w:val="ru-RU"/>
        </w:rPr>
      </w:pPr>
      <w:r>
        <w:rPr>
          <w:b/>
          <w:lang w:val="ru-RU"/>
        </w:rPr>
        <w:t>11</w:t>
      </w:r>
      <w:r w:rsidR="00A91BDB" w:rsidRPr="00A91BDB">
        <w:rPr>
          <w:b/>
          <w:lang w:val="ru-RU"/>
        </w:rPr>
        <w:t xml:space="preserve"> УТИЛИЗАЦИЯ</w:t>
      </w:r>
    </w:p>
    <w:p w:rsidR="005F191F" w:rsidRDefault="005F191F" w:rsidP="00A91BDB">
      <w:pPr>
        <w:ind w:firstLine="426"/>
        <w:jc w:val="both"/>
        <w:rPr>
          <w:noProof/>
          <w:lang w:val="ru-RU" w:eastAsia="ru-RU"/>
        </w:rPr>
      </w:pPr>
      <w:r w:rsidRPr="00A91BDB">
        <w:rPr>
          <w:noProof/>
          <w:lang w:val="ru-RU" w:eastAsia="ru-RU"/>
        </w:rPr>
        <w:t>Изделие утилизировать как бытовую технику без принятия специальных мер защиты окружающей среды.</w:t>
      </w:r>
    </w:p>
    <w:p w:rsidR="00150250" w:rsidRDefault="00150250" w:rsidP="00A91BDB">
      <w:pPr>
        <w:ind w:firstLine="426"/>
        <w:jc w:val="both"/>
        <w:rPr>
          <w:noProof/>
          <w:lang w:val="ru-RU" w:eastAsia="ru-RU"/>
        </w:rPr>
      </w:pPr>
    </w:p>
    <w:p w:rsidR="00150250" w:rsidRPr="00A91BDB" w:rsidRDefault="00150250" w:rsidP="00A91BDB">
      <w:pPr>
        <w:ind w:firstLine="426"/>
        <w:jc w:val="both"/>
        <w:rPr>
          <w:noProof/>
          <w:lang w:val="ru-RU" w:eastAsia="ru-RU"/>
        </w:rPr>
      </w:pPr>
    </w:p>
    <w:p w:rsidR="005F191F" w:rsidRPr="00A91BDB" w:rsidRDefault="005F191F" w:rsidP="00A91BDB">
      <w:pPr>
        <w:rPr>
          <w:noProof/>
          <w:lang w:val="ru-RU" w:eastAsia="ru-RU"/>
        </w:rPr>
      </w:pPr>
    </w:p>
    <w:p w:rsidR="00A91BDB" w:rsidRPr="00A91BDB" w:rsidRDefault="00150250" w:rsidP="00A91BDB">
      <w:pPr>
        <w:pStyle w:val="2"/>
        <w:numPr>
          <w:ilvl w:val="0"/>
          <w:numId w:val="0"/>
        </w:numPr>
        <w:tabs>
          <w:tab w:val="clear" w:pos="360"/>
          <w:tab w:val="left" w:pos="-1418"/>
        </w:tabs>
        <w:ind w:firstLine="426"/>
        <w:jc w:val="center"/>
        <w:rPr>
          <w:rFonts w:eastAsia="Arial Unicode MS" w:cs="Times New Roman"/>
          <w:iCs w:val="0"/>
          <w:szCs w:val="24"/>
          <w:lang w:val="ru-RU"/>
        </w:rPr>
      </w:pPr>
      <w:r>
        <w:rPr>
          <w:rFonts w:eastAsia="Arial Unicode MS" w:cs="Times New Roman"/>
          <w:iCs w:val="0"/>
          <w:szCs w:val="24"/>
          <w:lang w:val="ru-RU"/>
        </w:rPr>
        <w:lastRenderedPageBreak/>
        <w:t>12</w:t>
      </w:r>
      <w:r w:rsidR="00A91BDB" w:rsidRPr="00A91BDB">
        <w:rPr>
          <w:rFonts w:eastAsia="Arial Unicode MS" w:cs="Times New Roman"/>
          <w:iCs w:val="0"/>
          <w:szCs w:val="24"/>
          <w:lang w:val="ru-RU"/>
        </w:rPr>
        <w:t xml:space="preserve"> </w:t>
      </w:r>
      <w:r w:rsidR="00AB5F00" w:rsidRPr="00A91BDB">
        <w:rPr>
          <w:rFonts w:eastAsia="Arial Unicode MS" w:cs="Times New Roman"/>
          <w:iCs w:val="0"/>
          <w:szCs w:val="24"/>
          <w:lang w:val="ru-RU"/>
        </w:rPr>
        <w:t>ГАРАНТИЙНЫЕ ОБЯЗАТЕЛЬСТВА</w:t>
      </w:r>
    </w:p>
    <w:p w:rsidR="00DC1D32" w:rsidRPr="00A91BDB" w:rsidRDefault="00DC1D32" w:rsidP="00A91BDB">
      <w:pPr>
        <w:pStyle w:val="2"/>
        <w:numPr>
          <w:ilvl w:val="0"/>
          <w:numId w:val="0"/>
        </w:numPr>
        <w:tabs>
          <w:tab w:val="clear" w:pos="360"/>
          <w:tab w:val="left" w:pos="-1418"/>
        </w:tabs>
        <w:ind w:firstLine="426"/>
        <w:jc w:val="both"/>
        <w:rPr>
          <w:rFonts w:eastAsia="Arial Unicode MS" w:cs="Times New Roman"/>
          <w:b w:val="0"/>
          <w:iCs w:val="0"/>
          <w:szCs w:val="24"/>
          <w:lang w:val="ru-RU"/>
        </w:rPr>
      </w:pPr>
      <w:r w:rsidRPr="00A91BDB">
        <w:rPr>
          <w:rFonts w:eastAsia="Arial Unicode MS" w:cs="Times New Roman"/>
          <w:b w:val="0"/>
          <w:szCs w:val="24"/>
          <w:lang w:val="ru-RU"/>
        </w:rPr>
        <w:t>Изготовитель гарантирует соответствие изделия требованиям эксплуатационной документации при соблюдении потребителем правил транспортирования, хранения, монтажа и эксплуатации.</w:t>
      </w:r>
    </w:p>
    <w:p w:rsidR="00DC1D32" w:rsidRPr="00A91BDB" w:rsidRDefault="00DC1D32" w:rsidP="00A91BDB">
      <w:pPr>
        <w:ind w:firstLine="426"/>
        <w:jc w:val="both"/>
        <w:rPr>
          <w:color w:val="000000"/>
          <w:lang w:val="ru-RU"/>
        </w:rPr>
      </w:pPr>
      <w:r w:rsidRPr="00A91BDB">
        <w:rPr>
          <w:color w:val="000000"/>
          <w:lang w:val="ru-RU"/>
        </w:rPr>
        <w:t xml:space="preserve">Средний срок службы </w:t>
      </w:r>
      <w:r w:rsidR="00AA474B" w:rsidRPr="00A91BDB">
        <w:rPr>
          <w:color w:val="000000"/>
          <w:lang w:val="ru-RU"/>
        </w:rPr>
        <w:t xml:space="preserve">изделия </w:t>
      </w:r>
      <w:r w:rsidRPr="00A91BDB">
        <w:rPr>
          <w:color w:val="000000"/>
          <w:lang w:val="ru-RU"/>
        </w:rPr>
        <w:t>– не менее 10 лет.</w:t>
      </w:r>
    </w:p>
    <w:p w:rsidR="00986798" w:rsidRPr="00A91BDB" w:rsidRDefault="00DC1D32" w:rsidP="00A91BDB">
      <w:pPr>
        <w:ind w:firstLine="426"/>
        <w:jc w:val="both"/>
        <w:rPr>
          <w:rFonts w:eastAsia="Arial Unicode MS"/>
          <w:lang w:val="ru-RU"/>
        </w:rPr>
      </w:pPr>
      <w:r w:rsidRPr="00A91BDB">
        <w:rPr>
          <w:rFonts w:eastAsia="Arial Unicode MS"/>
          <w:lang w:val="ru-RU"/>
        </w:rPr>
        <w:t xml:space="preserve">Гарантийный срок эксплуатации – </w:t>
      </w:r>
      <w:r w:rsidR="00986798" w:rsidRPr="00A91BDB">
        <w:rPr>
          <w:rFonts w:eastAsia="Arial Unicode MS"/>
          <w:lang w:val="ru-RU"/>
        </w:rPr>
        <w:t>36</w:t>
      </w:r>
      <w:r w:rsidRPr="00A91BDB">
        <w:rPr>
          <w:rFonts w:eastAsia="Arial Unicode MS"/>
          <w:lang w:val="ru-RU"/>
        </w:rPr>
        <w:t xml:space="preserve"> месяцев </w:t>
      </w:r>
      <w:proofErr w:type="gramStart"/>
      <w:r w:rsidRPr="00A91BDB">
        <w:rPr>
          <w:rFonts w:eastAsia="Arial Unicode MS"/>
          <w:lang w:val="ru-RU"/>
        </w:rPr>
        <w:t>с даты приобретения</w:t>
      </w:r>
      <w:proofErr w:type="gramEnd"/>
      <w:r w:rsidR="00986798" w:rsidRPr="00A91BDB">
        <w:rPr>
          <w:rFonts w:eastAsia="Arial Unicode MS"/>
          <w:lang w:val="ru-RU"/>
        </w:rPr>
        <w:t xml:space="preserve">. </w:t>
      </w:r>
    </w:p>
    <w:p w:rsidR="00DC1D32" w:rsidRPr="00A91BDB" w:rsidRDefault="00986798" w:rsidP="00A91BDB">
      <w:pPr>
        <w:ind w:firstLine="426"/>
        <w:jc w:val="both"/>
        <w:rPr>
          <w:rFonts w:eastAsia="Arial Unicode MS"/>
          <w:iCs/>
          <w:lang w:val="ru-RU"/>
        </w:rPr>
      </w:pPr>
      <w:r w:rsidRPr="00A91BDB">
        <w:rPr>
          <w:rFonts w:eastAsia="Arial Unicode MS"/>
          <w:lang w:val="ru-RU"/>
        </w:rPr>
        <w:t>При отсутствии документа, подтверждающего факт приобретения, гарантийный срок исчисляется от даты производства.</w:t>
      </w:r>
    </w:p>
    <w:p w:rsidR="00DC1D32" w:rsidRPr="00A91BDB" w:rsidRDefault="00DC1D32" w:rsidP="00A91B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ind w:firstLine="426"/>
        <w:jc w:val="both"/>
        <w:outlineLvl w:val="1"/>
        <w:rPr>
          <w:rFonts w:eastAsia="Arial Unicode MS"/>
          <w:b/>
          <w:bCs/>
          <w:lang w:val="ru-RU"/>
        </w:rPr>
      </w:pPr>
      <w:r w:rsidRPr="00A91BDB">
        <w:rPr>
          <w:rFonts w:eastAsia="Arial Unicode MS"/>
          <w:bCs/>
          <w:lang w:val="ru-RU"/>
        </w:rPr>
        <w:t xml:space="preserve">При направлении изделия в ремонт к нему обязательно должен быть приложен акт с описанием выявленных дефектов и неисправностей. </w:t>
      </w:r>
      <w:r w:rsidR="00094B5A" w:rsidRPr="00094B5A">
        <w:rPr>
          <w:rFonts w:eastAsia="Arial Unicode MS"/>
          <w:b/>
          <w:bCs/>
          <w:lang w:val="ru-RU"/>
        </w:rPr>
        <w:t>В акте также необходимо указывать сетевые настройки изделия (IP-адрес, маска подсети, шлюз), логин и пароль.</w:t>
      </w:r>
    </w:p>
    <w:p w:rsidR="00DC1D32" w:rsidRPr="00A91BDB" w:rsidRDefault="00DC1D32" w:rsidP="00A91B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ind w:firstLine="426"/>
        <w:jc w:val="both"/>
        <w:outlineLvl w:val="1"/>
        <w:rPr>
          <w:rFonts w:eastAsia="Arial Unicode MS"/>
          <w:bCs/>
          <w:lang w:val="ru-RU"/>
        </w:rPr>
      </w:pPr>
      <w:r w:rsidRPr="00A91BDB">
        <w:rPr>
          <w:rFonts w:eastAsia="Arial Unicode MS"/>
          <w:bCs/>
          <w:lang w:val="ru-RU"/>
        </w:rPr>
        <w:t>Рекламации направлять по адресу:</w:t>
      </w:r>
    </w:p>
    <w:p w:rsidR="00955A2B" w:rsidRPr="00A91BDB" w:rsidRDefault="00DC1D32" w:rsidP="00A91BDB">
      <w:pPr>
        <w:jc w:val="both"/>
        <w:rPr>
          <w:bCs/>
          <w:lang w:val="ru-RU"/>
        </w:rPr>
      </w:pPr>
      <w:r w:rsidRPr="00A91BDB">
        <w:rPr>
          <w:bCs/>
          <w:lang w:val="ru-RU"/>
        </w:rPr>
        <w:t>ЗАО НВП «Болид», 141070, Московская область, г. Королёв, ул. Пионерская, д. 4.</w:t>
      </w:r>
    </w:p>
    <w:p w:rsidR="00DC1D32" w:rsidRPr="00A91BDB" w:rsidRDefault="00DC1D32" w:rsidP="00A91BDB">
      <w:pPr>
        <w:jc w:val="both"/>
        <w:rPr>
          <w:lang w:val="ru-RU"/>
        </w:rPr>
      </w:pPr>
      <w:r w:rsidRPr="00A91BDB">
        <w:rPr>
          <w:b/>
          <w:lang w:val="ru-RU"/>
        </w:rPr>
        <w:t>Тел./факс: (495) 775-71-55</w:t>
      </w:r>
      <w:r w:rsidRPr="00A91BDB">
        <w:rPr>
          <w:lang w:val="ru-RU"/>
        </w:rPr>
        <w:t xml:space="preserve"> (многоканальный), </w:t>
      </w:r>
      <w:r w:rsidR="00AA474B" w:rsidRPr="00A91BDB">
        <w:rPr>
          <w:b/>
          <w:lang w:val="ru-RU"/>
        </w:rPr>
        <w:t xml:space="preserve">(495) </w:t>
      </w:r>
      <w:r w:rsidRPr="00A91BDB">
        <w:rPr>
          <w:b/>
          <w:lang w:val="ru-RU"/>
        </w:rPr>
        <w:t>777-40-20</w:t>
      </w:r>
      <w:r w:rsidRPr="00A91BDB">
        <w:rPr>
          <w:lang w:val="ru-RU"/>
        </w:rPr>
        <w:t xml:space="preserve">, </w:t>
      </w:r>
      <w:r w:rsidR="00AA474B" w:rsidRPr="00A91BDB">
        <w:rPr>
          <w:b/>
          <w:lang w:val="ru-RU"/>
        </w:rPr>
        <w:t xml:space="preserve">(495) </w:t>
      </w:r>
      <w:r w:rsidRPr="00A91BDB">
        <w:rPr>
          <w:b/>
          <w:lang w:val="ru-RU"/>
        </w:rPr>
        <w:t>516-93-72</w:t>
      </w:r>
      <w:r w:rsidRPr="00A91BDB">
        <w:rPr>
          <w:lang w:val="ru-RU"/>
        </w:rPr>
        <w:t>.</w:t>
      </w:r>
    </w:p>
    <w:p w:rsidR="00A91BDB" w:rsidRDefault="00955A2B" w:rsidP="00A91BDB">
      <w:pPr>
        <w:tabs>
          <w:tab w:val="left" w:pos="-1843"/>
          <w:tab w:val="left" w:pos="1985"/>
          <w:tab w:val="left" w:pos="4820"/>
        </w:tabs>
        <w:jc w:val="both"/>
        <w:rPr>
          <w:b/>
          <w:color w:val="0000FF"/>
          <w:u w:val="single"/>
          <w:lang w:val="ru-RU"/>
        </w:rPr>
      </w:pPr>
      <w:r w:rsidRPr="00A91BDB">
        <w:rPr>
          <w:b/>
          <w:color w:val="0000FF"/>
          <w:u w:val="single"/>
        </w:rPr>
        <w:t>http</w:t>
      </w:r>
      <w:r w:rsidRPr="00A91BDB">
        <w:rPr>
          <w:b/>
          <w:color w:val="0000FF"/>
          <w:u w:val="single"/>
          <w:lang w:val="ru-RU"/>
        </w:rPr>
        <w:t>://</w:t>
      </w:r>
      <w:hyperlink r:id="rId23" w:history="1">
        <w:r w:rsidRPr="00A91BDB">
          <w:rPr>
            <w:b/>
            <w:color w:val="0000FF"/>
            <w:u w:val="single"/>
          </w:rPr>
          <w:t>bolid</w:t>
        </w:r>
        <w:r w:rsidRPr="00A91BDB">
          <w:rPr>
            <w:b/>
            <w:color w:val="0000FF"/>
            <w:u w:val="single"/>
            <w:lang w:val="ru-RU"/>
          </w:rPr>
          <w:t>.</w:t>
        </w:r>
        <w:r w:rsidRPr="00A91BDB">
          <w:rPr>
            <w:b/>
            <w:color w:val="0000FF"/>
            <w:u w:val="single"/>
          </w:rPr>
          <w:t>ru</w:t>
        </w:r>
      </w:hyperlink>
      <w:r w:rsidR="00A91BDB">
        <w:rPr>
          <w:b/>
          <w:color w:val="0000FF"/>
          <w:lang w:val="ru-RU"/>
        </w:rPr>
        <w:t xml:space="preserve"> </w:t>
      </w:r>
      <w:r w:rsidR="00DC1D32" w:rsidRPr="00A91BDB">
        <w:rPr>
          <w:b/>
        </w:rPr>
        <w:t>E</w:t>
      </w:r>
      <w:r w:rsidR="00DC1D32" w:rsidRPr="00A91BDB">
        <w:rPr>
          <w:b/>
          <w:lang w:val="ru-RU"/>
        </w:rPr>
        <w:t>-</w:t>
      </w:r>
      <w:r w:rsidR="00DC1D32" w:rsidRPr="00A91BDB">
        <w:rPr>
          <w:b/>
        </w:rPr>
        <w:t>mail</w:t>
      </w:r>
      <w:r w:rsidR="00DC1D32" w:rsidRPr="00A91BDB">
        <w:rPr>
          <w:b/>
          <w:lang w:val="ru-RU"/>
        </w:rPr>
        <w:t>:</w:t>
      </w:r>
      <w:r w:rsidR="00DC1D32" w:rsidRPr="00A91BDB">
        <w:rPr>
          <w:lang w:val="ru-RU"/>
        </w:rPr>
        <w:t xml:space="preserve"> </w:t>
      </w:r>
      <w:hyperlink r:id="rId24" w:history="1">
        <w:r w:rsidR="00DC1D32" w:rsidRPr="00A91BDB">
          <w:rPr>
            <w:b/>
            <w:color w:val="0000FF"/>
            <w:u w:val="single"/>
          </w:rPr>
          <w:t>info</w:t>
        </w:r>
        <w:r w:rsidR="00DC1D32" w:rsidRPr="00A91BDB">
          <w:rPr>
            <w:b/>
            <w:color w:val="0000FF"/>
            <w:u w:val="single"/>
            <w:lang w:val="ru-RU"/>
          </w:rPr>
          <w:t>@</w:t>
        </w:r>
        <w:r w:rsidR="00DC1D32" w:rsidRPr="00A91BDB">
          <w:rPr>
            <w:b/>
            <w:color w:val="0000FF"/>
            <w:u w:val="single"/>
          </w:rPr>
          <w:t>bolid</w:t>
        </w:r>
        <w:r w:rsidR="00DC1D32" w:rsidRPr="00A91BDB">
          <w:rPr>
            <w:b/>
            <w:color w:val="0000FF"/>
            <w:u w:val="single"/>
            <w:lang w:val="ru-RU"/>
          </w:rPr>
          <w:t>.</w:t>
        </w:r>
        <w:r w:rsidR="00DC1D32" w:rsidRPr="00A91BDB">
          <w:rPr>
            <w:b/>
            <w:color w:val="0000FF"/>
            <w:u w:val="single"/>
          </w:rPr>
          <w:t>ru</w:t>
        </w:r>
      </w:hyperlink>
      <w:r w:rsidR="00DC1D32" w:rsidRPr="00A91BDB">
        <w:rPr>
          <w:lang w:val="ru-RU"/>
        </w:rPr>
        <w:t>,</w:t>
      </w:r>
      <w:r w:rsidR="00A91BDB">
        <w:rPr>
          <w:b/>
          <w:color w:val="0000FF"/>
          <w:lang w:val="ru-RU"/>
        </w:rPr>
        <w:t xml:space="preserve"> </w:t>
      </w:r>
      <w:r w:rsidR="00A91BDB">
        <w:rPr>
          <w:lang w:val="ru-RU"/>
        </w:rPr>
        <w:t>т</w:t>
      </w:r>
      <w:r w:rsidR="00DC1D32" w:rsidRPr="00A91BDB">
        <w:rPr>
          <w:lang w:val="ru-RU"/>
        </w:rPr>
        <w:t xml:space="preserve">ехническая поддержка: </w:t>
      </w:r>
      <w:hyperlink r:id="rId25" w:history="1">
        <w:r w:rsidR="00DC1D32" w:rsidRPr="00A91BDB">
          <w:rPr>
            <w:b/>
            <w:color w:val="0000FF"/>
            <w:u w:val="single"/>
          </w:rPr>
          <w:t>support</w:t>
        </w:r>
        <w:r w:rsidR="00DC1D32" w:rsidRPr="00A91BDB">
          <w:rPr>
            <w:b/>
            <w:color w:val="0000FF"/>
            <w:u w:val="single"/>
            <w:lang w:val="ru-RU"/>
          </w:rPr>
          <w:t>@</w:t>
        </w:r>
        <w:r w:rsidR="00DC1D32" w:rsidRPr="00A91BDB">
          <w:rPr>
            <w:b/>
            <w:color w:val="0000FF"/>
            <w:u w:val="single"/>
          </w:rPr>
          <w:t>bolid</w:t>
        </w:r>
        <w:r w:rsidR="00DC1D32" w:rsidRPr="00A91BDB">
          <w:rPr>
            <w:b/>
            <w:color w:val="0000FF"/>
            <w:u w:val="single"/>
            <w:lang w:val="ru-RU"/>
          </w:rPr>
          <w:t>.</w:t>
        </w:r>
        <w:proofErr w:type="spellStart"/>
        <w:r w:rsidR="00DC1D32" w:rsidRPr="00A91BDB">
          <w:rPr>
            <w:b/>
            <w:color w:val="0000FF"/>
            <w:u w:val="single"/>
          </w:rPr>
          <w:t>ru</w:t>
        </w:r>
        <w:proofErr w:type="spellEnd"/>
      </w:hyperlink>
      <w:r w:rsidR="00DC1D32" w:rsidRPr="00A91BDB">
        <w:rPr>
          <w:lang w:val="ru-RU"/>
        </w:rPr>
        <w:t xml:space="preserve">. </w:t>
      </w:r>
    </w:p>
    <w:p w:rsidR="00A91BDB" w:rsidRDefault="00A91BDB" w:rsidP="00A91BDB">
      <w:pPr>
        <w:tabs>
          <w:tab w:val="left" w:pos="-1843"/>
          <w:tab w:val="left" w:pos="1985"/>
          <w:tab w:val="left" w:pos="4820"/>
        </w:tabs>
        <w:jc w:val="center"/>
        <w:rPr>
          <w:rFonts w:eastAsia="Arial Unicode MS"/>
          <w:b/>
          <w:bCs/>
          <w:lang w:val="ru-RU"/>
        </w:rPr>
      </w:pPr>
    </w:p>
    <w:p w:rsidR="00150250" w:rsidRPr="00625C2F" w:rsidRDefault="00150250" w:rsidP="00150250">
      <w:pPr>
        <w:tabs>
          <w:tab w:val="left" w:pos="-1843"/>
          <w:tab w:val="left" w:pos="1985"/>
          <w:tab w:val="left" w:pos="4820"/>
        </w:tabs>
        <w:jc w:val="center"/>
        <w:rPr>
          <w:b/>
          <w:color w:val="0000FF"/>
          <w:u w:val="single"/>
          <w:lang w:val="ru-RU"/>
        </w:rPr>
      </w:pPr>
      <w:r w:rsidRPr="00625C2F">
        <w:rPr>
          <w:rFonts w:eastAsia="Arial Unicode MS"/>
          <w:b/>
          <w:bCs/>
          <w:lang w:val="ru-RU"/>
        </w:rPr>
        <w:t>1</w:t>
      </w:r>
      <w:r>
        <w:rPr>
          <w:rFonts w:eastAsia="Arial Unicode MS"/>
          <w:b/>
          <w:bCs/>
          <w:lang w:val="ru-RU"/>
        </w:rPr>
        <w:t>3</w:t>
      </w:r>
      <w:r w:rsidRPr="00625C2F">
        <w:rPr>
          <w:rFonts w:eastAsia="Arial Unicode MS"/>
          <w:b/>
          <w:bCs/>
          <w:lang w:val="ru-RU"/>
        </w:rPr>
        <w:t xml:space="preserve"> СВЕДЕНИЯ О СЕРТИФИКАЦИИ</w:t>
      </w:r>
    </w:p>
    <w:p w:rsidR="00150250" w:rsidRPr="00625C2F" w:rsidRDefault="00150250" w:rsidP="00150250">
      <w:pPr>
        <w:tabs>
          <w:tab w:val="left" w:pos="567"/>
        </w:tabs>
        <w:ind w:firstLine="426"/>
        <w:jc w:val="both"/>
        <w:rPr>
          <w:bCs/>
          <w:spacing w:val="-4"/>
          <w:lang w:val="ru-RU"/>
        </w:rPr>
      </w:pPr>
      <w:r w:rsidRPr="00625C2F">
        <w:rPr>
          <w:bCs/>
          <w:spacing w:val="-4"/>
          <w:lang w:val="ru-RU"/>
        </w:rPr>
        <w:t xml:space="preserve">Изделие соответствует требованиям технического регламента Таможенного союза </w:t>
      </w:r>
      <w:proofErr w:type="gramStart"/>
      <w:r w:rsidRPr="00625C2F">
        <w:rPr>
          <w:bCs/>
          <w:spacing w:val="-4"/>
          <w:lang w:val="ru-RU"/>
        </w:rPr>
        <w:t>ТР</w:t>
      </w:r>
      <w:proofErr w:type="gramEnd"/>
      <w:r w:rsidRPr="00625C2F">
        <w:rPr>
          <w:bCs/>
          <w:spacing w:val="-4"/>
          <w:lang w:val="ru-RU"/>
        </w:rPr>
        <w:t xml:space="preserve"> ТС 020/2011. Имеет сертификат соответствия № RU </w:t>
      </w:r>
      <w:proofErr w:type="gramStart"/>
      <w:r w:rsidRPr="00625C2F">
        <w:rPr>
          <w:bCs/>
          <w:spacing w:val="-4"/>
          <w:lang w:val="ru-RU"/>
        </w:rPr>
        <w:t>С</w:t>
      </w:r>
      <w:proofErr w:type="gramEnd"/>
      <w:r w:rsidRPr="00625C2F">
        <w:rPr>
          <w:bCs/>
          <w:spacing w:val="-4"/>
          <w:lang w:val="ru-RU"/>
        </w:rPr>
        <w:t>-RU.МЕ61.В.01627.</w:t>
      </w:r>
    </w:p>
    <w:p w:rsidR="00117758" w:rsidRPr="00A91BDB" w:rsidRDefault="00117758" w:rsidP="00150250">
      <w:pPr>
        <w:tabs>
          <w:tab w:val="left" w:pos="567"/>
        </w:tabs>
        <w:jc w:val="both"/>
        <w:rPr>
          <w:rFonts w:eastAsia="Arial Unicode MS"/>
          <w:b/>
          <w:iCs/>
          <w:lang w:val="ru-RU"/>
        </w:rPr>
      </w:pPr>
    </w:p>
    <w:p w:rsidR="00DC1D32" w:rsidRPr="00A91BDB" w:rsidRDefault="00150250" w:rsidP="00A91BDB">
      <w:pPr>
        <w:pStyle w:val="3"/>
        <w:numPr>
          <w:ilvl w:val="0"/>
          <w:numId w:val="0"/>
        </w:numPr>
        <w:tabs>
          <w:tab w:val="clear" w:pos="36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320"/>
          <w:tab w:val="left" w:pos="-1843"/>
          <w:tab w:val="left" w:pos="-1701"/>
        </w:tabs>
        <w:ind w:firstLine="426"/>
        <w:jc w:val="center"/>
        <w:rPr>
          <w:rFonts w:cs="Times New Roman"/>
          <w:szCs w:val="24"/>
          <w:lang w:val="ru-RU"/>
        </w:rPr>
      </w:pPr>
      <w:r>
        <w:rPr>
          <w:rFonts w:eastAsia="Arial Unicode MS" w:cs="Times New Roman"/>
          <w:szCs w:val="24"/>
          <w:lang w:val="ru-RU"/>
        </w:rPr>
        <w:t>14</w:t>
      </w:r>
      <w:r w:rsidR="00A91BDB">
        <w:rPr>
          <w:rFonts w:eastAsia="Arial Unicode MS" w:cs="Times New Roman"/>
          <w:szCs w:val="24"/>
          <w:lang w:val="ru-RU"/>
        </w:rPr>
        <w:t xml:space="preserve"> </w:t>
      </w:r>
      <w:r w:rsidR="00A91BDB">
        <w:rPr>
          <w:rFonts w:cs="Times New Roman"/>
          <w:szCs w:val="24"/>
          <w:lang w:val="ru-RU"/>
        </w:rPr>
        <w:t>СВИДЕТЕЛЬСТВО О ПРИЁМКЕ</w:t>
      </w:r>
    </w:p>
    <w:p w:rsidR="00A91BDB" w:rsidRPr="00A91BDB" w:rsidRDefault="00A91BDB" w:rsidP="00A91BDB">
      <w:pPr>
        <w:ind w:firstLine="426"/>
        <w:jc w:val="both"/>
        <w:outlineLvl w:val="2"/>
        <w:rPr>
          <w:bCs/>
          <w:lang w:val="ru-RU"/>
        </w:rPr>
      </w:pPr>
      <w:r w:rsidRPr="009264C4">
        <w:rPr>
          <w:bCs/>
          <w:lang w:val="ru-RU"/>
        </w:rPr>
        <w:t>Изделие «</w:t>
      </w:r>
      <w:r w:rsidR="00032D6D">
        <w:rPr>
          <w:bCs/>
        </w:rPr>
        <w:t>VCI</w:t>
      </w:r>
      <w:r w:rsidR="00032D6D" w:rsidRPr="00032D6D">
        <w:rPr>
          <w:bCs/>
          <w:lang w:val="ru-RU"/>
        </w:rPr>
        <w:t>-</w:t>
      </w:r>
      <w:r w:rsidR="00BF5BCA">
        <w:rPr>
          <w:bCs/>
          <w:lang w:val="ru-RU"/>
        </w:rPr>
        <w:t>280-01</w:t>
      </w:r>
      <w:r w:rsidRPr="009264C4">
        <w:rPr>
          <w:bCs/>
          <w:lang w:val="ru-RU"/>
        </w:rPr>
        <w:t xml:space="preserve">» </w:t>
      </w:r>
      <w:r w:rsidR="006C08BC" w:rsidRPr="009264C4">
        <w:rPr>
          <w:bCs/>
          <w:lang w:val="ru-RU"/>
        </w:rPr>
        <w:t>АЦДР.</w:t>
      </w:r>
      <w:r w:rsidR="00032D6D">
        <w:rPr>
          <w:bCs/>
          <w:lang w:val="ru-RU"/>
        </w:rPr>
        <w:t>202119.</w:t>
      </w:r>
      <w:r w:rsidR="00BF5BCA">
        <w:rPr>
          <w:bCs/>
          <w:lang w:val="ru-RU"/>
        </w:rPr>
        <w:t>040</w:t>
      </w:r>
      <w:r w:rsidRPr="009264C4">
        <w:rPr>
          <w:bCs/>
          <w:lang w:val="ru-RU"/>
        </w:rPr>
        <w:t xml:space="preserve"> принято в соответствии с </w:t>
      </w:r>
      <w:r w:rsidRPr="009264C4">
        <w:rPr>
          <w:bCs/>
        </w:rPr>
        <w:t> </w:t>
      </w:r>
      <w:r w:rsidRPr="009264C4">
        <w:rPr>
          <w:bCs/>
          <w:lang w:val="ru-RU"/>
        </w:rPr>
        <w:t>обязательными требованиями государственных стандартов и действующей технической документации, признано годным к эксплуатации ЗАО НВП «Болид».</w:t>
      </w:r>
    </w:p>
    <w:p w:rsidR="00DC1D32" w:rsidRPr="00A91BDB" w:rsidRDefault="00DC1D32" w:rsidP="00E7101B">
      <w:pPr>
        <w:tabs>
          <w:tab w:val="left" w:pos="3686"/>
          <w:tab w:val="left" w:pos="7655"/>
        </w:tabs>
        <w:ind w:left="1260"/>
        <w:rPr>
          <w:lang w:val="ru-RU"/>
        </w:rPr>
      </w:pPr>
    </w:p>
    <w:p w:rsidR="00DC1D32" w:rsidRPr="00A91BDB" w:rsidRDefault="00DC1D32" w:rsidP="00DC1D32">
      <w:pPr>
        <w:tabs>
          <w:tab w:val="left" w:pos="1418"/>
          <w:tab w:val="left" w:pos="7655"/>
        </w:tabs>
        <w:jc w:val="center"/>
        <w:rPr>
          <w:lang w:val="ru-RU"/>
        </w:rPr>
      </w:pPr>
      <w:r w:rsidRPr="00A91BDB">
        <w:rPr>
          <w:lang w:val="ru-RU"/>
        </w:rPr>
        <w:t>Серийный номер и дата изготовления</w:t>
      </w:r>
    </w:p>
    <w:p w:rsidR="00DC1D32" w:rsidRPr="00A91BDB" w:rsidRDefault="00DC1D32" w:rsidP="00DC1D32">
      <w:pPr>
        <w:rPr>
          <w:lang w:val="ru-RU"/>
        </w:rPr>
      </w:pPr>
    </w:p>
    <w:p w:rsidR="003B6486" w:rsidRPr="00280F39" w:rsidRDefault="00150250" w:rsidP="00DC1D32">
      <w:pPr>
        <w:pStyle w:val="2"/>
        <w:numPr>
          <w:ilvl w:val="0"/>
          <w:numId w:val="0"/>
        </w:numPr>
        <w:ind w:firstLine="426"/>
        <w:rPr>
          <w:rFonts w:eastAsia="Arial Unicode MS" w:cs="Times New Roman"/>
          <w:b w:val="0"/>
          <w:iCs w:val="0"/>
          <w:sz w:val="22"/>
          <w:szCs w:val="22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34660AD" wp14:editId="7DF797FF">
            <wp:simplePos x="0" y="0"/>
            <wp:positionH relativeFrom="column">
              <wp:posOffset>2249348</wp:posOffset>
            </wp:positionH>
            <wp:positionV relativeFrom="paragraph">
              <wp:posOffset>3341573</wp:posOffset>
            </wp:positionV>
            <wp:extent cx="1373505" cy="319405"/>
            <wp:effectExtent l="0" t="0" r="0" b="4445"/>
            <wp:wrapNone/>
            <wp:docPr id="6" name="Рисунок 6" descr="Логотип с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с ТЗ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D32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D6FB3BE" wp14:editId="214F5F1C">
            <wp:simplePos x="0" y="0"/>
            <wp:positionH relativeFrom="column">
              <wp:posOffset>2251532</wp:posOffset>
            </wp:positionH>
            <wp:positionV relativeFrom="paragraph">
              <wp:posOffset>6822669</wp:posOffset>
            </wp:positionV>
            <wp:extent cx="1373505" cy="319405"/>
            <wp:effectExtent l="0" t="0" r="0" b="4445"/>
            <wp:wrapNone/>
            <wp:docPr id="1" name="Рисунок 1" descr="Логотип с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с ТЗ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3B6486" w:rsidRPr="00280F39" w:rsidSect="009541E1"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850" w:bottom="1134" w:left="1701" w:header="851" w:footer="283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29A" w:rsidRDefault="0028129A">
      <w:r>
        <w:separator/>
      </w:r>
    </w:p>
  </w:endnote>
  <w:endnote w:type="continuationSeparator" w:id="0">
    <w:p w:rsidR="0028129A" w:rsidRDefault="00281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ouYuan">
    <w:altName w:val="幼圆"/>
    <w:charset w:val="86"/>
    <w:family w:val="modern"/>
    <w:pitch w:val="fixed"/>
    <w:sig w:usb0="00000001" w:usb1="080E0000" w:usb2="00000010" w:usb3="00000000" w:csb0="00040000" w:csb1="00000000"/>
  </w:font>
  <w:font w:name="DLCGG G+ Helvetica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vantGarde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taMediumLF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A81" w:rsidRDefault="00243EB0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935A8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35A81" w:rsidRDefault="00935A81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A81" w:rsidRDefault="009264C4" w:rsidP="009264C4">
    <w:pPr>
      <w:pStyle w:val="ab"/>
      <w:tabs>
        <w:tab w:val="left" w:pos="1065"/>
      </w:tabs>
      <w:ind w:right="360"/>
      <w:jc w:val="center"/>
      <w:rPr>
        <w:i/>
        <w:sz w:val="20"/>
        <w:lang w:val="ru-RU"/>
      </w:rPr>
    </w:pPr>
    <w:r w:rsidRPr="009264C4">
      <w:rPr>
        <w:i/>
        <w:sz w:val="20"/>
      </w:rPr>
      <w:t>«</w:t>
    </w:r>
    <w:r w:rsidR="00032D6D">
      <w:rPr>
        <w:i/>
        <w:sz w:val="20"/>
      </w:rPr>
      <w:t>VCI-</w:t>
    </w:r>
    <w:r w:rsidR="00BF5BCA">
      <w:rPr>
        <w:i/>
        <w:sz w:val="20"/>
      </w:rPr>
      <w:t>280-01</w:t>
    </w:r>
    <w:r w:rsidRPr="009264C4">
      <w:rPr>
        <w:i/>
        <w:sz w:val="20"/>
      </w:rPr>
      <w:t>»</w:t>
    </w:r>
    <w:r w:rsidRPr="009264C4">
      <w:rPr>
        <w:i/>
        <w:sz w:val="20"/>
        <w:lang w:val="ru-RU"/>
      </w:rPr>
      <w:t xml:space="preserve"> </w:t>
    </w:r>
    <w:r w:rsidRPr="009264C4">
      <w:rPr>
        <w:i/>
        <w:sz w:val="20"/>
      </w:rPr>
      <w:t>АЦДР.</w:t>
    </w:r>
    <w:r w:rsidR="00032D6D">
      <w:rPr>
        <w:i/>
        <w:sz w:val="20"/>
      </w:rPr>
      <w:t>202119.</w:t>
    </w:r>
    <w:r w:rsidR="00BF5BCA">
      <w:rPr>
        <w:i/>
        <w:sz w:val="20"/>
      </w:rPr>
      <w:t>040</w:t>
    </w:r>
    <w:r w:rsidRPr="009264C4">
      <w:rPr>
        <w:i/>
        <w:sz w:val="20"/>
      </w:rPr>
      <w:t xml:space="preserve"> </w:t>
    </w:r>
    <w:r w:rsidR="00032D6D">
      <w:rPr>
        <w:i/>
        <w:sz w:val="20"/>
      </w:rPr>
      <w:t>РЭ</w:t>
    </w:r>
  </w:p>
  <w:p w:rsidR="009264C4" w:rsidRPr="009264C4" w:rsidRDefault="009264C4" w:rsidP="009264C4">
    <w:pPr>
      <w:pStyle w:val="ab"/>
      <w:tabs>
        <w:tab w:val="left" w:pos="1065"/>
      </w:tabs>
      <w:ind w:right="360"/>
      <w:jc w:val="right"/>
      <w:rPr>
        <w:sz w:val="20"/>
        <w:lang w:val="ru-RU"/>
      </w:rPr>
    </w:pPr>
    <w:r w:rsidRPr="009264C4">
      <w:rPr>
        <w:sz w:val="20"/>
        <w:lang w:val="ru-RU"/>
      </w:rPr>
      <w:fldChar w:fldCharType="begin"/>
    </w:r>
    <w:r w:rsidRPr="009264C4">
      <w:rPr>
        <w:sz w:val="20"/>
        <w:lang w:val="ru-RU"/>
      </w:rPr>
      <w:instrText>PAGE   \* MERGEFORMAT</w:instrText>
    </w:r>
    <w:r w:rsidRPr="009264C4">
      <w:rPr>
        <w:sz w:val="20"/>
        <w:lang w:val="ru-RU"/>
      </w:rPr>
      <w:fldChar w:fldCharType="separate"/>
    </w:r>
    <w:r w:rsidR="003662BD">
      <w:rPr>
        <w:noProof/>
        <w:sz w:val="20"/>
        <w:lang w:val="ru-RU"/>
      </w:rPr>
      <w:t>10</w:t>
    </w:r>
    <w:r w:rsidRPr="009264C4">
      <w:rPr>
        <w:sz w:val="20"/>
        <w:lang w:val="ru-RU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A81" w:rsidRDefault="00935A81">
    <w:pPr>
      <w:pStyle w:val="ab"/>
      <w:jc w:val="center"/>
    </w:pPr>
    <w:r>
      <w:rPr>
        <w:noProof/>
        <w:lang w:val="ru-RU" w:eastAsia="ru-RU"/>
      </w:rPr>
      <w:drawing>
        <wp:inline distT="0" distB="0" distL="0" distR="0" wp14:anchorId="3CCD7EC3" wp14:editId="3284C187">
          <wp:extent cx="981075" cy="676275"/>
          <wp:effectExtent l="19050" t="0" r="9525" b="0"/>
          <wp:docPr id="15" name="图片 21" descr="FliteDeck_log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liteDeck_logo_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29A" w:rsidRDefault="0028129A">
      <w:r>
        <w:separator/>
      </w:r>
    </w:p>
  </w:footnote>
  <w:footnote w:type="continuationSeparator" w:id="0">
    <w:p w:rsidR="0028129A" w:rsidRDefault="00281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A81" w:rsidRDefault="00935A81">
    <w:pPr>
      <w:pStyle w:val="ae"/>
      <w:tabs>
        <w:tab w:val="clear" w:pos="4320"/>
        <w:tab w:val="clear" w:pos="8640"/>
        <w:tab w:val="left" w:pos="5220"/>
      </w:tabs>
      <w:rPr>
        <w:rFonts w:ascii="Verdana" w:hAnsi="Verdana"/>
        <w:sz w:val="20"/>
      </w:rPr>
    </w:pPr>
    <w:r>
      <w:rPr>
        <w:rFonts w:ascii="Verdana" w:hAnsi="Verdana"/>
        <w:b/>
        <w:bCs/>
        <w:noProof/>
        <w:sz w:val="20"/>
        <w:lang w:val="ru-RU" w:eastAsia="ru-RU"/>
      </w:rPr>
      <w:drawing>
        <wp:inline distT="0" distB="0" distL="0" distR="0" wp14:anchorId="04D27F2B" wp14:editId="1A655729">
          <wp:extent cx="1828800" cy="571500"/>
          <wp:effectExtent l="19050" t="0" r="0" b="0"/>
          <wp:docPr id="11" name="图片 20" descr="MissonControl_log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issonControl_logo_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bCs/>
        <w:sz w:val="20"/>
      </w:rPr>
      <w:tab/>
      <w:t xml:space="preserve">                         </w:t>
    </w:r>
    <w:r>
      <w:rPr>
        <w:rStyle w:val="atitle1"/>
        <w:rFonts w:ascii="Verdana" w:hAnsi="Verdana"/>
        <w:sz w:val="20"/>
      </w:rPr>
      <w:t xml:space="preserve">Installation Guide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168F"/>
    <w:multiLevelType w:val="multilevel"/>
    <w:tmpl w:val="620E4674"/>
    <w:lvl w:ilvl="0">
      <w:start w:val="1"/>
      <w:numFmt w:val="decimal"/>
      <w:lvlText w:val="%1"/>
      <w:lvlJc w:val="left"/>
      <w:pPr>
        <w:tabs>
          <w:tab w:val="num" w:pos="1000"/>
        </w:tabs>
        <w:ind w:left="1000" w:hanging="432"/>
      </w:p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576"/>
      </w:p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1432"/>
        </w:tabs>
        <w:ind w:left="1432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720"/>
        </w:tabs>
        <w:ind w:left="1720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864"/>
        </w:tabs>
        <w:ind w:left="1864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8"/>
        </w:tabs>
        <w:ind w:left="2008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2"/>
        </w:tabs>
        <w:ind w:left="2152" w:hanging="1584"/>
      </w:pPr>
    </w:lvl>
  </w:abstractNum>
  <w:abstractNum w:abstractNumId="1">
    <w:nsid w:val="0B211155"/>
    <w:multiLevelType w:val="hybridMultilevel"/>
    <w:tmpl w:val="59884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84892"/>
    <w:multiLevelType w:val="hybridMultilevel"/>
    <w:tmpl w:val="820C653E"/>
    <w:lvl w:ilvl="0" w:tplc="90A0F59C">
      <w:start w:val="1"/>
      <w:numFmt w:val="bullet"/>
      <w:pStyle w:val="Step"/>
      <w:lvlText w:val=""/>
      <w:lvlJc w:val="left"/>
      <w:pPr>
        <w:ind w:left="2008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24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8" w:hanging="420"/>
      </w:pPr>
      <w:rPr>
        <w:rFonts w:ascii="Wingdings" w:hAnsi="Wingdings" w:hint="default"/>
      </w:rPr>
    </w:lvl>
  </w:abstractNum>
  <w:abstractNum w:abstractNumId="3">
    <w:nsid w:val="107A4C48"/>
    <w:multiLevelType w:val="hybridMultilevel"/>
    <w:tmpl w:val="00A65C50"/>
    <w:lvl w:ilvl="0" w:tplc="6040F2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137FC3"/>
    <w:multiLevelType w:val="hybridMultilevel"/>
    <w:tmpl w:val="550059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1657A1"/>
    <w:multiLevelType w:val="multilevel"/>
    <w:tmpl w:val="836400FC"/>
    <w:lvl w:ilvl="0">
      <w:start w:val="1"/>
      <w:numFmt w:val="decimal"/>
      <w:pStyle w:val="1"/>
      <w:suff w:val="nothing"/>
      <w:lvlText w:val="%1 "/>
      <w:lvlJc w:val="left"/>
      <w:pPr>
        <w:ind w:left="142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Book Antiqua" w:eastAsia="SimHei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"/>
      <w:lvlJc w:val="left"/>
      <w:pPr>
        <w:ind w:left="142" w:firstLine="0"/>
      </w:pPr>
      <w:rPr>
        <w:rFonts w:ascii="Book Antiqua" w:eastAsia="SimHei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Restart w:val="0"/>
      <w:suff w:val="nothing"/>
      <w:lvlText w:val=""/>
      <w:lvlJc w:val="left"/>
      <w:pPr>
        <w:ind w:left="142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Roman"/>
      <w:pStyle w:val="4"/>
      <w:suff w:val="nothing"/>
      <w:lvlText w:val="%5. "/>
      <w:lvlJc w:val="left"/>
      <w:pPr>
        <w:ind w:left="1844" w:hanging="227"/>
      </w:pPr>
      <w:rPr>
        <w:rFonts w:ascii="Times New Roman" w:eastAsia="SimHei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num" w:pos="1843"/>
        </w:tabs>
        <w:ind w:left="1843" w:hanging="159"/>
      </w:pPr>
      <w:rPr>
        <w:rFonts w:ascii="Book Antiqua" w:eastAsia="SimHei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268"/>
        </w:tabs>
        <w:ind w:left="2268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843" w:firstLine="0"/>
      </w:pPr>
      <w:rPr>
        <w:rFonts w:ascii="Times New Roman" w:eastAsia="SimHei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927" w:firstLine="0"/>
      </w:pPr>
      <w:rPr>
        <w:rFonts w:ascii="Times New Roman" w:eastAsia="SimHei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6">
    <w:nsid w:val="197F4551"/>
    <w:multiLevelType w:val="hybridMultilevel"/>
    <w:tmpl w:val="E3F4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1445F"/>
    <w:multiLevelType w:val="hybridMultilevel"/>
    <w:tmpl w:val="4ECA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20129"/>
    <w:multiLevelType w:val="hybridMultilevel"/>
    <w:tmpl w:val="6A48ED0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0907CCD"/>
    <w:multiLevelType w:val="hybridMultilevel"/>
    <w:tmpl w:val="374A5B94"/>
    <w:lvl w:ilvl="0" w:tplc="A37C721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9AB3F37"/>
    <w:multiLevelType w:val="hybridMultilevel"/>
    <w:tmpl w:val="A2BCB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86BC7"/>
    <w:multiLevelType w:val="hybridMultilevel"/>
    <w:tmpl w:val="22905D3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1A2555B"/>
    <w:multiLevelType w:val="hybridMultilevel"/>
    <w:tmpl w:val="84009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07FBF"/>
    <w:multiLevelType w:val="hybridMultilevel"/>
    <w:tmpl w:val="0C7C74F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A64FA8"/>
    <w:multiLevelType w:val="hybridMultilevel"/>
    <w:tmpl w:val="3286B65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2A046D5"/>
    <w:multiLevelType w:val="multilevel"/>
    <w:tmpl w:val="04090023"/>
    <w:styleLink w:val="a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49131699"/>
    <w:multiLevelType w:val="hybridMultilevel"/>
    <w:tmpl w:val="E034E988"/>
    <w:lvl w:ilvl="0" w:tplc="AEA218A6">
      <w:start w:val="1"/>
      <w:numFmt w:val="bullet"/>
      <w:pStyle w:val="a0"/>
      <w:lvlText w:val=""/>
      <w:lvlJc w:val="left"/>
      <w:pPr>
        <w:ind w:left="126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>
    <w:nsid w:val="4EA83C01"/>
    <w:multiLevelType w:val="hybridMultilevel"/>
    <w:tmpl w:val="4972F2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7CE3BF7"/>
    <w:multiLevelType w:val="hybridMultilevel"/>
    <w:tmpl w:val="C1B48B04"/>
    <w:lvl w:ilvl="0" w:tplc="D3B2116C">
      <w:start w:val="1"/>
      <w:numFmt w:val="decimal"/>
      <w:pStyle w:val="Step1"/>
      <w:lvlText w:val="步骤%1"/>
      <w:lvlJc w:val="left"/>
      <w:pPr>
        <w:ind w:left="1606" w:hanging="75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19">
    <w:nsid w:val="5F3C4B7E"/>
    <w:multiLevelType w:val="hybridMultilevel"/>
    <w:tmpl w:val="EFCCF2DE"/>
    <w:lvl w:ilvl="0" w:tplc="077433BA">
      <w:start w:val="2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FE93344"/>
    <w:multiLevelType w:val="hybridMultilevel"/>
    <w:tmpl w:val="EEC0FD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05200A4"/>
    <w:multiLevelType w:val="hybridMultilevel"/>
    <w:tmpl w:val="E26CCD7C"/>
    <w:lvl w:ilvl="0" w:tplc="88C8C8D8">
      <w:start w:val="1"/>
      <w:numFmt w:val="bullet"/>
      <w:pStyle w:val="a1"/>
      <w:lvlText w:val=""/>
      <w:lvlJc w:val="left"/>
      <w:pPr>
        <w:ind w:left="126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>
    <w:nsid w:val="62E70D72"/>
    <w:multiLevelType w:val="hybridMultilevel"/>
    <w:tmpl w:val="0BCCF21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83B6477"/>
    <w:multiLevelType w:val="hybridMultilevel"/>
    <w:tmpl w:val="C38EC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E607BD"/>
    <w:multiLevelType w:val="hybridMultilevel"/>
    <w:tmpl w:val="1EB2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853C1E"/>
    <w:multiLevelType w:val="hybridMultilevel"/>
    <w:tmpl w:val="3DFC3B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3136A5B"/>
    <w:multiLevelType w:val="hybridMultilevel"/>
    <w:tmpl w:val="33468E0E"/>
    <w:lvl w:ilvl="0" w:tplc="B45821FA">
      <w:start w:val="1"/>
      <w:numFmt w:val="decimal"/>
      <w:lvlText w:val="%1."/>
      <w:lvlJc w:val="left"/>
      <w:pPr>
        <w:tabs>
          <w:tab w:val="num" w:pos="842"/>
        </w:tabs>
        <w:ind w:left="842" w:hanging="420"/>
      </w:pPr>
      <w:rPr>
        <w:rFonts w:hint="eastAsia"/>
      </w:rPr>
    </w:lvl>
    <w:lvl w:ilvl="1" w:tplc="E66C64AE">
      <w:start w:val="1"/>
      <w:numFmt w:val="decimal"/>
      <w:pStyle w:val="20"/>
      <w:lvlText w:val="%2."/>
      <w:lvlJc w:val="left"/>
      <w:pPr>
        <w:tabs>
          <w:tab w:val="num" w:pos="840"/>
        </w:tabs>
        <w:ind w:left="840" w:hanging="420"/>
      </w:pPr>
      <w:rPr>
        <w:rFonts w:ascii="Times New Roman" w:hAnsi="Times New Roman" w:cs="Times New Roman" w:hint="default"/>
        <w:sz w:val="24"/>
        <w:szCs w:val="24"/>
      </w:rPr>
    </w:lvl>
    <w:lvl w:ilvl="2" w:tplc="F9C6D6F8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976C6F4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DC66B98C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CDB8ACBA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60A2DD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D1CC4C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641A9C0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7C6A3E03"/>
    <w:multiLevelType w:val="hybridMultilevel"/>
    <w:tmpl w:val="5394B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2F4D4E"/>
    <w:multiLevelType w:val="hybridMultilevel"/>
    <w:tmpl w:val="F6DAC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73C35"/>
    <w:multiLevelType w:val="hybridMultilevel"/>
    <w:tmpl w:val="2CB47D36"/>
    <w:lvl w:ilvl="0" w:tplc="4B5A1CA0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  <w:szCs w:val="13"/>
      </w:rPr>
    </w:lvl>
    <w:lvl w:ilvl="1" w:tplc="7916DB6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3C6AD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575014F6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A3A45B2E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6588DD4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6C00BD9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6C685E0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7090C6E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6"/>
  </w:num>
  <w:num w:numId="8">
    <w:abstractNumId w:val="29"/>
  </w:num>
  <w:num w:numId="9">
    <w:abstractNumId w:val="15"/>
  </w:num>
  <w:num w:numId="10">
    <w:abstractNumId w:val="4"/>
  </w:num>
  <w:num w:numId="11">
    <w:abstractNumId w:val="22"/>
  </w:num>
  <w:num w:numId="12">
    <w:abstractNumId w:val="20"/>
  </w:num>
  <w:num w:numId="13">
    <w:abstractNumId w:val="5"/>
  </w:num>
  <w:num w:numId="14">
    <w:abstractNumId w:val="16"/>
  </w:num>
  <w:num w:numId="15">
    <w:abstractNumId w:val="18"/>
  </w:num>
  <w:num w:numId="16">
    <w:abstractNumId w:val="2"/>
  </w:num>
  <w:num w:numId="17">
    <w:abstractNumId w:val="9"/>
  </w:num>
  <w:num w:numId="18">
    <w:abstractNumId w:val="11"/>
  </w:num>
  <w:num w:numId="19">
    <w:abstractNumId w:val="3"/>
  </w:num>
  <w:num w:numId="20">
    <w:abstractNumId w:val="14"/>
  </w:num>
  <w:num w:numId="21">
    <w:abstractNumId w:val="8"/>
  </w:num>
  <w:num w:numId="22">
    <w:abstractNumId w:val="13"/>
  </w:num>
  <w:num w:numId="23">
    <w:abstractNumId w:val="17"/>
  </w:num>
  <w:num w:numId="24">
    <w:abstractNumId w:val="19"/>
  </w:num>
  <w:num w:numId="25">
    <w:abstractNumId w:val="5"/>
  </w:num>
  <w:num w:numId="26">
    <w:abstractNumId w:val="5"/>
  </w:num>
  <w:num w:numId="27">
    <w:abstractNumId w:val="5"/>
  </w:num>
  <w:num w:numId="28">
    <w:abstractNumId w:val="21"/>
  </w:num>
  <w:num w:numId="29">
    <w:abstractNumId w:val="7"/>
  </w:num>
  <w:num w:numId="30">
    <w:abstractNumId w:val="25"/>
  </w:num>
  <w:num w:numId="31">
    <w:abstractNumId w:val="27"/>
  </w:num>
  <w:num w:numId="32">
    <w:abstractNumId w:val="1"/>
  </w:num>
  <w:num w:numId="33">
    <w:abstractNumId w:val="24"/>
  </w:num>
  <w:num w:numId="34">
    <w:abstractNumId w:val="6"/>
  </w:num>
  <w:num w:numId="35">
    <w:abstractNumId w:val="28"/>
  </w:num>
  <w:num w:numId="36">
    <w:abstractNumId w:val="12"/>
  </w:num>
  <w:num w:numId="37">
    <w:abstractNumId w:val="23"/>
  </w:num>
  <w:num w:numId="38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3E"/>
    <w:rsid w:val="0000032D"/>
    <w:rsid w:val="00002376"/>
    <w:rsid w:val="00002AE4"/>
    <w:rsid w:val="00002FD2"/>
    <w:rsid w:val="00003F0C"/>
    <w:rsid w:val="000043F8"/>
    <w:rsid w:val="000049CC"/>
    <w:rsid w:val="00004D90"/>
    <w:rsid w:val="00004ECD"/>
    <w:rsid w:val="000052CB"/>
    <w:rsid w:val="00005528"/>
    <w:rsid w:val="0000722C"/>
    <w:rsid w:val="0000727C"/>
    <w:rsid w:val="00007429"/>
    <w:rsid w:val="00007768"/>
    <w:rsid w:val="00007E5D"/>
    <w:rsid w:val="000103CE"/>
    <w:rsid w:val="00010A11"/>
    <w:rsid w:val="000120A0"/>
    <w:rsid w:val="00012894"/>
    <w:rsid w:val="00013010"/>
    <w:rsid w:val="000134B5"/>
    <w:rsid w:val="00013901"/>
    <w:rsid w:val="00013DBF"/>
    <w:rsid w:val="000141E3"/>
    <w:rsid w:val="000156F3"/>
    <w:rsid w:val="00015A92"/>
    <w:rsid w:val="00015E50"/>
    <w:rsid w:val="00016AF1"/>
    <w:rsid w:val="00016F82"/>
    <w:rsid w:val="000173F7"/>
    <w:rsid w:val="00017D36"/>
    <w:rsid w:val="00021610"/>
    <w:rsid w:val="00021A32"/>
    <w:rsid w:val="00023AD9"/>
    <w:rsid w:val="00024DB4"/>
    <w:rsid w:val="00024F12"/>
    <w:rsid w:val="0002648B"/>
    <w:rsid w:val="00026501"/>
    <w:rsid w:val="000267F5"/>
    <w:rsid w:val="0002768D"/>
    <w:rsid w:val="00027E6A"/>
    <w:rsid w:val="00030C0C"/>
    <w:rsid w:val="0003247B"/>
    <w:rsid w:val="00032D6D"/>
    <w:rsid w:val="000344A5"/>
    <w:rsid w:val="00035D87"/>
    <w:rsid w:val="00036829"/>
    <w:rsid w:val="000371C9"/>
    <w:rsid w:val="00037B7B"/>
    <w:rsid w:val="00040371"/>
    <w:rsid w:val="000409D9"/>
    <w:rsid w:val="00040D65"/>
    <w:rsid w:val="00041383"/>
    <w:rsid w:val="0004173D"/>
    <w:rsid w:val="00041A0C"/>
    <w:rsid w:val="00042DE4"/>
    <w:rsid w:val="00042F1A"/>
    <w:rsid w:val="00042FB4"/>
    <w:rsid w:val="00043549"/>
    <w:rsid w:val="00044EC0"/>
    <w:rsid w:val="00045D4E"/>
    <w:rsid w:val="000465FE"/>
    <w:rsid w:val="00047522"/>
    <w:rsid w:val="000478F3"/>
    <w:rsid w:val="00053256"/>
    <w:rsid w:val="0005368D"/>
    <w:rsid w:val="0005421C"/>
    <w:rsid w:val="0005491A"/>
    <w:rsid w:val="00054993"/>
    <w:rsid w:val="00055A7A"/>
    <w:rsid w:val="00055CD6"/>
    <w:rsid w:val="0005668A"/>
    <w:rsid w:val="00057A78"/>
    <w:rsid w:val="00057AD6"/>
    <w:rsid w:val="00057EB9"/>
    <w:rsid w:val="0006019D"/>
    <w:rsid w:val="00061716"/>
    <w:rsid w:val="00061E8C"/>
    <w:rsid w:val="000643FB"/>
    <w:rsid w:val="00064A00"/>
    <w:rsid w:val="00064A50"/>
    <w:rsid w:val="000659D0"/>
    <w:rsid w:val="00065C23"/>
    <w:rsid w:val="00065D34"/>
    <w:rsid w:val="0006608F"/>
    <w:rsid w:val="000673D3"/>
    <w:rsid w:val="00073DAD"/>
    <w:rsid w:val="0007516D"/>
    <w:rsid w:val="000751BF"/>
    <w:rsid w:val="00075283"/>
    <w:rsid w:val="000769AF"/>
    <w:rsid w:val="00076C3A"/>
    <w:rsid w:val="00076CA2"/>
    <w:rsid w:val="00076D58"/>
    <w:rsid w:val="00076E1A"/>
    <w:rsid w:val="00077095"/>
    <w:rsid w:val="00080360"/>
    <w:rsid w:val="00081716"/>
    <w:rsid w:val="0008179C"/>
    <w:rsid w:val="00081874"/>
    <w:rsid w:val="00081D04"/>
    <w:rsid w:val="00082148"/>
    <w:rsid w:val="00082DD7"/>
    <w:rsid w:val="00083033"/>
    <w:rsid w:val="00083E55"/>
    <w:rsid w:val="0008405F"/>
    <w:rsid w:val="00084671"/>
    <w:rsid w:val="00084E03"/>
    <w:rsid w:val="00084E90"/>
    <w:rsid w:val="00084EFA"/>
    <w:rsid w:val="000851F9"/>
    <w:rsid w:val="00085EC3"/>
    <w:rsid w:val="000862FC"/>
    <w:rsid w:val="00086451"/>
    <w:rsid w:val="000871A0"/>
    <w:rsid w:val="00087E19"/>
    <w:rsid w:val="0009020E"/>
    <w:rsid w:val="00090449"/>
    <w:rsid w:val="000918CB"/>
    <w:rsid w:val="00092958"/>
    <w:rsid w:val="00092EA8"/>
    <w:rsid w:val="00092EF0"/>
    <w:rsid w:val="000936CA"/>
    <w:rsid w:val="000937A3"/>
    <w:rsid w:val="00093C6B"/>
    <w:rsid w:val="00094572"/>
    <w:rsid w:val="00094B5A"/>
    <w:rsid w:val="00095EFD"/>
    <w:rsid w:val="00095FA7"/>
    <w:rsid w:val="000968E0"/>
    <w:rsid w:val="000971E1"/>
    <w:rsid w:val="000A0075"/>
    <w:rsid w:val="000A0765"/>
    <w:rsid w:val="000A11B7"/>
    <w:rsid w:val="000A11EC"/>
    <w:rsid w:val="000A12FE"/>
    <w:rsid w:val="000A21A3"/>
    <w:rsid w:val="000A2308"/>
    <w:rsid w:val="000A2C00"/>
    <w:rsid w:val="000A3159"/>
    <w:rsid w:val="000A4591"/>
    <w:rsid w:val="000A4CEA"/>
    <w:rsid w:val="000A50A1"/>
    <w:rsid w:val="000A56B2"/>
    <w:rsid w:val="000A650E"/>
    <w:rsid w:val="000A6FCC"/>
    <w:rsid w:val="000B0633"/>
    <w:rsid w:val="000B072B"/>
    <w:rsid w:val="000B1682"/>
    <w:rsid w:val="000B239A"/>
    <w:rsid w:val="000B27F5"/>
    <w:rsid w:val="000B2E2D"/>
    <w:rsid w:val="000B31B3"/>
    <w:rsid w:val="000B3496"/>
    <w:rsid w:val="000B3E85"/>
    <w:rsid w:val="000B6C12"/>
    <w:rsid w:val="000C0126"/>
    <w:rsid w:val="000C0197"/>
    <w:rsid w:val="000C1287"/>
    <w:rsid w:val="000C1EA1"/>
    <w:rsid w:val="000C21AC"/>
    <w:rsid w:val="000C24BA"/>
    <w:rsid w:val="000C2C84"/>
    <w:rsid w:val="000C53C7"/>
    <w:rsid w:val="000C55AB"/>
    <w:rsid w:val="000C64DF"/>
    <w:rsid w:val="000C6CFB"/>
    <w:rsid w:val="000C78F2"/>
    <w:rsid w:val="000D10C8"/>
    <w:rsid w:val="000D1AC7"/>
    <w:rsid w:val="000D1FB6"/>
    <w:rsid w:val="000D28CD"/>
    <w:rsid w:val="000D3CEF"/>
    <w:rsid w:val="000D41D7"/>
    <w:rsid w:val="000D4990"/>
    <w:rsid w:val="000D54E9"/>
    <w:rsid w:val="000D66F2"/>
    <w:rsid w:val="000D68FB"/>
    <w:rsid w:val="000D7489"/>
    <w:rsid w:val="000D77C5"/>
    <w:rsid w:val="000D79AC"/>
    <w:rsid w:val="000D7DBD"/>
    <w:rsid w:val="000D7EBA"/>
    <w:rsid w:val="000D7EC1"/>
    <w:rsid w:val="000E0402"/>
    <w:rsid w:val="000E135C"/>
    <w:rsid w:val="000E14A9"/>
    <w:rsid w:val="000E2B08"/>
    <w:rsid w:val="000E3020"/>
    <w:rsid w:val="000E3234"/>
    <w:rsid w:val="000E344E"/>
    <w:rsid w:val="000E3C2C"/>
    <w:rsid w:val="000E3DAF"/>
    <w:rsid w:val="000E3F1F"/>
    <w:rsid w:val="000E3F35"/>
    <w:rsid w:val="000E499B"/>
    <w:rsid w:val="000E4E32"/>
    <w:rsid w:val="000E4F42"/>
    <w:rsid w:val="000E51A7"/>
    <w:rsid w:val="000E735F"/>
    <w:rsid w:val="000F0EFA"/>
    <w:rsid w:val="000F1863"/>
    <w:rsid w:val="000F2010"/>
    <w:rsid w:val="000F3A06"/>
    <w:rsid w:val="000F41C2"/>
    <w:rsid w:val="000F4323"/>
    <w:rsid w:val="000F4A55"/>
    <w:rsid w:val="000F5275"/>
    <w:rsid w:val="000F5503"/>
    <w:rsid w:val="0010098C"/>
    <w:rsid w:val="00100A8B"/>
    <w:rsid w:val="00100F84"/>
    <w:rsid w:val="001012B1"/>
    <w:rsid w:val="001014E6"/>
    <w:rsid w:val="00101AA4"/>
    <w:rsid w:val="00102186"/>
    <w:rsid w:val="001029F2"/>
    <w:rsid w:val="001058BB"/>
    <w:rsid w:val="00106B6D"/>
    <w:rsid w:val="0010728D"/>
    <w:rsid w:val="00107A0F"/>
    <w:rsid w:val="0011044A"/>
    <w:rsid w:val="001126E5"/>
    <w:rsid w:val="00112989"/>
    <w:rsid w:val="00112ACD"/>
    <w:rsid w:val="00112C88"/>
    <w:rsid w:val="001133A6"/>
    <w:rsid w:val="00113F65"/>
    <w:rsid w:val="00114ADE"/>
    <w:rsid w:val="001156B4"/>
    <w:rsid w:val="00115B3D"/>
    <w:rsid w:val="00115DE2"/>
    <w:rsid w:val="0011665B"/>
    <w:rsid w:val="00117063"/>
    <w:rsid w:val="0011772D"/>
    <w:rsid w:val="00117758"/>
    <w:rsid w:val="00117C90"/>
    <w:rsid w:val="00120D36"/>
    <w:rsid w:val="00120E3F"/>
    <w:rsid w:val="00120E96"/>
    <w:rsid w:val="00121973"/>
    <w:rsid w:val="00121A80"/>
    <w:rsid w:val="0012296D"/>
    <w:rsid w:val="00122F12"/>
    <w:rsid w:val="00124273"/>
    <w:rsid w:val="00125480"/>
    <w:rsid w:val="001255EB"/>
    <w:rsid w:val="00126453"/>
    <w:rsid w:val="001265A6"/>
    <w:rsid w:val="00126DB5"/>
    <w:rsid w:val="00127E1C"/>
    <w:rsid w:val="00130716"/>
    <w:rsid w:val="00130DBB"/>
    <w:rsid w:val="00130F75"/>
    <w:rsid w:val="00132459"/>
    <w:rsid w:val="001329C4"/>
    <w:rsid w:val="00132B99"/>
    <w:rsid w:val="00133158"/>
    <w:rsid w:val="001331E9"/>
    <w:rsid w:val="00133EB1"/>
    <w:rsid w:val="00134DF4"/>
    <w:rsid w:val="001353BC"/>
    <w:rsid w:val="00136110"/>
    <w:rsid w:val="0013631B"/>
    <w:rsid w:val="0013686B"/>
    <w:rsid w:val="00137CA0"/>
    <w:rsid w:val="001400F3"/>
    <w:rsid w:val="001414E1"/>
    <w:rsid w:val="00142687"/>
    <w:rsid w:val="00142AB9"/>
    <w:rsid w:val="00143959"/>
    <w:rsid w:val="00144858"/>
    <w:rsid w:val="001456E2"/>
    <w:rsid w:val="0014794F"/>
    <w:rsid w:val="00147CB0"/>
    <w:rsid w:val="00150250"/>
    <w:rsid w:val="001505C3"/>
    <w:rsid w:val="00150F05"/>
    <w:rsid w:val="00151D89"/>
    <w:rsid w:val="0015256F"/>
    <w:rsid w:val="001529A5"/>
    <w:rsid w:val="00152A51"/>
    <w:rsid w:val="00152BD9"/>
    <w:rsid w:val="00152C59"/>
    <w:rsid w:val="001538CA"/>
    <w:rsid w:val="0015393B"/>
    <w:rsid w:val="00153C67"/>
    <w:rsid w:val="00155138"/>
    <w:rsid w:val="0015611A"/>
    <w:rsid w:val="0015655A"/>
    <w:rsid w:val="00156F2F"/>
    <w:rsid w:val="001606C0"/>
    <w:rsid w:val="00162635"/>
    <w:rsid w:val="00163C39"/>
    <w:rsid w:val="001650A0"/>
    <w:rsid w:val="00166511"/>
    <w:rsid w:val="00170F7D"/>
    <w:rsid w:val="00171687"/>
    <w:rsid w:val="00171DD9"/>
    <w:rsid w:val="001722C5"/>
    <w:rsid w:val="00172618"/>
    <w:rsid w:val="00172C64"/>
    <w:rsid w:val="00173CDD"/>
    <w:rsid w:val="00173FF0"/>
    <w:rsid w:val="0017467B"/>
    <w:rsid w:val="00174AFD"/>
    <w:rsid w:val="001755F7"/>
    <w:rsid w:val="00175638"/>
    <w:rsid w:val="001803F8"/>
    <w:rsid w:val="00180FB8"/>
    <w:rsid w:val="00180FEC"/>
    <w:rsid w:val="001811D2"/>
    <w:rsid w:val="00184879"/>
    <w:rsid w:val="00187A6C"/>
    <w:rsid w:val="0019036F"/>
    <w:rsid w:val="00190386"/>
    <w:rsid w:val="00190DA5"/>
    <w:rsid w:val="0019115E"/>
    <w:rsid w:val="00191579"/>
    <w:rsid w:val="0019170C"/>
    <w:rsid w:val="00193442"/>
    <w:rsid w:val="001939B6"/>
    <w:rsid w:val="00194403"/>
    <w:rsid w:val="00194408"/>
    <w:rsid w:val="00194C5F"/>
    <w:rsid w:val="00194E0D"/>
    <w:rsid w:val="0019720E"/>
    <w:rsid w:val="00197381"/>
    <w:rsid w:val="001977E7"/>
    <w:rsid w:val="00197F45"/>
    <w:rsid w:val="001A0081"/>
    <w:rsid w:val="001A0645"/>
    <w:rsid w:val="001A0911"/>
    <w:rsid w:val="001A1FE1"/>
    <w:rsid w:val="001A2759"/>
    <w:rsid w:val="001A2C03"/>
    <w:rsid w:val="001A2F2F"/>
    <w:rsid w:val="001A4CBB"/>
    <w:rsid w:val="001A4FE8"/>
    <w:rsid w:val="001A5BFA"/>
    <w:rsid w:val="001A623D"/>
    <w:rsid w:val="001A7674"/>
    <w:rsid w:val="001A78F4"/>
    <w:rsid w:val="001A7B94"/>
    <w:rsid w:val="001B03DA"/>
    <w:rsid w:val="001B0D69"/>
    <w:rsid w:val="001B144E"/>
    <w:rsid w:val="001B1DE5"/>
    <w:rsid w:val="001B1E6F"/>
    <w:rsid w:val="001B284C"/>
    <w:rsid w:val="001B5C54"/>
    <w:rsid w:val="001B61C1"/>
    <w:rsid w:val="001B668C"/>
    <w:rsid w:val="001B7623"/>
    <w:rsid w:val="001B7FB3"/>
    <w:rsid w:val="001C0190"/>
    <w:rsid w:val="001C01C4"/>
    <w:rsid w:val="001C0A65"/>
    <w:rsid w:val="001C0AAB"/>
    <w:rsid w:val="001C0D5A"/>
    <w:rsid w:val="001C0FF5"/>
    <w:rsid w:val="001C1124"/>
    <w:rsid w:val="001C19F8"/>
    <w:rsid w:val="001C221C"/>
    <w:rsid w:val="001C286B"/>
    <w:rsid w:val="001C3133"/>
    <w:rsid w:val="001C3B6C"/>
    <w:rsid w:val="001C3BEA"/>
    <w:rsid w:val="001C426A"/>
    <w:rsid w:val="001C444D"/>
    <w:rsid w:val="001C5B69"/>
    <w:rsid w:val="001C6B2F"/>
    <w:rsid w:val="001D0B55"/>
    <w:rsid w:val="001D1225"/>
    <w:rsid w:val="001D2719"/>
    <w:rsid w:val="001D4132"/>
    <w:rsid w:val="001D4F5A"/>
    <w:rsid w:val="001D6BD7"/>
    <w:rsid w:val="001D753F"/>
    <w:rsid w:val="001E03E0"/>
    <w:rsid w:val="001E0BD8"/>
    <w:rsid w:val="001E18C9"/>
    <w:rsid w:val="001E1D27"/>
    <w:rsid w:val="001E2937"/>
    <w:rsid w:val="001E2EB3"/>
    <w:rsid w:val="001E3129"/>
    <w:rsid w:val="001E3608"/>
    <w:rsid w:val="001E3E59"/>
    <w:rsid w:val="001E5856"/>
    <w:rsid w:val="001E6A03"/>
    <w:rsid w:val="001E6DF5"/>
    <w:rsid w:val="001F1FAB"/>
    <w:rsid w:val="001F23B9"/>
    <w:rsid w:val="001F35D4"/>
    <w:rsid w:val="001F360B"/>
    <w:rsid w:val="001F3EE3"/>
    <w:rsid w:val="001F4155"/>
    <w:rsid w:val="001F4851"/>
    <w:rsid w:val="001F631A"/>
    <w:rsid w:val="001F7C20"/>
    <w:rsid w:val="00200CFF"/>
    <w:rsid w:val="0020212C"/>
    <w:rsid w:val="00203006"/>
    <w:rsid w:val="002037F9"/>
    <w:rsid w:val="002046D0"/>
    <w:rsid w:val="00204CBC"/>
    <w:rsid w:val="00205894"/>
    <w:rsid w:val="00205A67"/>
    <w:rsid w:val="00206037"/>
    <w:rsid w:val="002068B1"/>
    <w:rsid w:val="00206D0B"/>
    <w:rsid w:val="002101B4"/>
    <w:rsid w:val="002103C0"/>
    <w:rsid w:val="0021044A"/>
    <w:rsid w:val="00211E4C"/>
    <w:rsid w:val="00212D47"/>
    <w:rsid w:val="00212D62"/>
    <w:rsid w:val="00212DB5"/>
    <w:rsid w:val="00212EC8"/>
    <w:rsid w:val="002137D1"/>
    <w:rsid w:val="0021417C"/>
    <w:rsid w:val="002146E8"/>
    <w:rsid w:val="002157BA"/>
    <w:rsid w:val="00216343"/>
    <w:rsid w:val="0021688C"/>
    <w:rsid w:val="00216926"/>
    <w:rsid w:val="00216C2C"/>
    <w:rsid w:val="0021731D"/>
    <w:rsid w:val="0021768B"/>
    <w:rsid w:val="00217769"/>
    <w:rsid w:val="00217B9A"/>
    <w:rsid w:val="00217F28"/>
    <w:rsid w:val="00220BDB"/>
    <w:rsid w:val="00220D5D"/>
    <w:rsid w:val="002215A9"/>
    <w:rsid w:val="0022160B"/>
    <w:rsid w:val="00221F49"/>
    <w:rsid w:val="00221FD8"/>
    <w:rsid w:val="002221E0"/>
    <w:rsid w:val="00222F2E"/>
    <w:rsid w:val="002234D6"/>
    <w:rsid w:val="00224373"/>
    <w:rsid w:val="0022444B"/>
    <w:rsid w:val="002244FD"/>
    <w:rsid w:val="00224678"/>
    <w:rsid w:val="00224BBA"/>
    <w:rsid w:val="0022528F"/>
    <w:rsid w:val="002255A1"/>
    <w:rsid w:val="002255DC"/>
    <w:rsid w:val="002257ED"/>
    <w:rsid w:val="0022596C"/>
    <w:rsid w:val="00225A07"/>
    <w:rsid w:val="0022639A"/>
    <w:rsid w:val="00227520"/>
    <w:rsid w:val="0023041C"/>
    <w:rsid w:val="00230F1D"/>
    <w:rsid w:val="00230FDB"/>
    <w:rsid w:val="00231A0D"/>
    <w:rsid w:val="00231A5E"/>
    <w:rsid w:val="002325A9"/>
    <w:rsid w:val="00232765"/>
    <w:rsid w:val="002327DD"/>
    <w:rsid w:val="00232B31"/>
    <w:rsid w:val="00232FCB"/>
    <w:rsid w:val="0023583D"/>
    <w:rsid w:val="002358E6"/>
    <w:rsid w:val="0023670F"/>
    <w:rsid w:val="002375C3"/>
    <w:rsid w:val="00237BF6"/>
    <w:rsid w:val="00237F11"/>
    <w:rsid w:val="0024016E"/>
    <w:rsid w:val="0024098C"/>
    <w:rsid w:val="00240E06"/>
    <w:rsid w:val="0024151B"/>
    <w:rsid w:val="00241782"/>
    <w:rsid w:val="00241D4D"/>
    <w:rsid w:val="00242B9C"/>
    <w:rsid w:val="00243005"/>
    <w:rsid w:val="002432F2"/>
    <w:rsid w:val="00243EB0"/>
    <w:rsid w:val="00243EBB"/>
    <w:rsid w:val="00244067"/>
    <w:rsid w:val="00245AD4"/>
    <w:rsid w:val="00245F42"/>
    <w:rsid w:val="00246219"/>
    <w:rsid w:val="00246E5A"/>
    <w:rsid w:val="00250DC8"/>
    <w:rsid w:val="00250F71"/>
    <w:rsid w:val="002518A4"/>
    <w:rsid w:val="002521F1"/>
    <w:rsid w:val="002522F0"/>
    <w:rsid w:val="0025492A"/>
    <w:rsid w:val="00257A12"/>
    <w:rsid w:val="0026185C"/>
    <w:rsid w:val="00261DBC"/>
    <w:rsid w:val="00261E4A"/>
    <w:rsid w:val="00263719"/>
    <w:rsid w:val="002644DE"/>
    <w:rsid w:val="002645C4"/>
    <w:rsid w:val="00264976"/>
    <w:rsid w:val="00265657"/>
    <w:rsid w:val="00265738"/>
    <w:rsid w:val="002662C0"/>
    <w:rsid w:val="002665C7"/>
    <w:rsid w:val="002665E5"/>
    <w:rsid w:val="0026681D"/>
    <w:rsid w:val="00270405"/>
    <w:rsid w:val="002708D1"/>
    <w:rsid w:val="00270DE1"/>
    <w:rsid w:val="00271909"/>
    <w:rsid w:val="00272098"/>
    <w:rsid w:val="002723AC"/>
    <w:rsid w:val="00272666"/>
    <w:rsid w:val="002732D7"/>
    <w:rsid w:val="00273A0A"/>
    <w:rsid w:val="00274343"/>
    <w:rsid w:val="00274CA0"/>
    <w:rsid w:val="002756EB"/>
    <w:rsid w:val="00276115"/>
    <w:rsid w:val="00276BCF"/>
    <w:rsid w:val="00276D81"/>
    <w:rsid w:val="00280F39"/>
    <w:rsid w:val="0028129A"/>
    <w:rsid w:val="002839C3"/>
    <w:rsid w:val="00283D68"/>
    <w:rsid w:val="002840A8"/>
    <w:rsid w:val="002842A2"/>
    <w:rsid w:val="00284E17"/>
    <w:rsid w:val="00285B08"/>
    <w:rsid w:val="002911B0"/>
    <w:rsid w:val="002913D6"/>
    <w:rsid w:val="0029271D"/>
    <w:rsid w:val="00292D37"/>
    <w:rsid w:val="002939CC"/>
    <w:rsid w:val="00293DC5"/>
    <w:rsid w:val="00295EC8"/>
    <w:rsid w:val="002961F3"/>
    <w:rsid w:val="00296249"/>
    <w:rsid w:val="0029648C"/>
    <w:rsid w:val="00296800"/>
    <w:rsid w:val="002979E1"/>
    <w:rsid w:val="00297E53"/>
    <w:rsid w:val="00297F00"/>
    <w:rsid w:val="002A0200"/>
    <w:rsid w:val="002A12F0"/>
    <w:rsid w:val="002A1DFA"/>
    <w:rsid w:val="002A24FA"/>
    <w:rsid w:val="002A32C7"/>
    <w:rsid w:val="002A33A5"/>
    <w:rsid w:val="002A35B6"/>
    <w:rsid w:val="002A4B88"/>
    <w:rsid w:val="002A4B8B"/>
    <w:rsid w:val="002A4E1D"/>
    <w:rsid w:val="002A4E31"/>
    <w:rsid w:val="002A5F82"/>
    <w:rsid w:val="002A5F8C"/>
    <w:rsid w:val="002A68E5"/>
    <w:rsid w:val="002A6955"/>
    <w:rsid w:val="002A7D70"/>
    <w:rsid w:val="002A7DA5"/>
    <w:rsid w:val="002B06AB"/>
    <w:rsid w:val="002B1080"/>
    <w:rsid w:val="002B10D8"/>
    <w:rsid w:val="002B1D8C"/>
    <w:rsid w:val="002B22D3"/>
    <w:rsid w:val="002B29DF"/>
    <w:rsid w:val="002B373A"/>
    <w:rsid w:val="002B5312"/>
    <w:rsid w:val="002B5BE3"/>
    <w:rsid w:val="002B5DCE"/>
    <w:rsid w:val="002B626F"/>
    <w:rsid w:val="002B6ACF"/>
    <w:rsid w:val="002B6CD8"/>
    <w:rsid w:val="002C10A4"/>
    <w:rsid w:val="002C1BCC"/>
    <w:rsid w:val="002C5427"/>
    <w:rsid w:val="002C5524"/>
    <w:rsid w:val="002C5FDB"/>
    <w:rsid w:val="002C7D0F"/>
    <w:rsid w:val="002C7D87"/>
    <w:rsid w:val="002C7DF0"/>
    <w:rsid w:val="002C7E6A"/>
    <w:rsid w:val="002C7F1F"/>
    <w:rsid w:val="002D02EF"/>
    <w:rsid w:val="002D0385"/>
    <w:rsid w:val="002D13FD"/>
    <w:rsid w:val="002D166F"/>
    <w:rsid w:val="002D2667"/>
    <w:rsid w:val="002D26F1"/>
    <w:rsid w:val="002D2D2E"/>
    <w:rsid w:val="002D2D9A"/>
    <w:rsid w:val="002D412B"/>
    <w:rsid w:val="002D4929"/>
    <w:rsid w:val="002D4A51"/>
    <w:rsid w:val="002D56C1"/>
    <w:rsid w:val="002D5AAD"/>
    <w:rsid w:val="002D69C7"/>
    <w:rsid w:val="002D719C"/>
    <w:rsid w:val="002E1A32"/>
    <w:rsid w:val="002E2A35"/>
    <w:rsid w:val="002E2AF3"/>
    <w:rsid w:val="002E39B8"/>
    <w:rsid w:val="002E49CC"/>
    <w:rsid w:val="002E58C5"/>
    <w:rsid w:val="002E598C"/>
    <w:rsid w:val="002E64EE"/>
    <w:rsid w:val="002E6716"/>
    <w:rsid w:val="002E6824"/>
    <w:rsid w:val="002E682E"/>
    <w:rsid w:val="002E6D9A"/>
    <w:rsid w:val="002E76F9"/>
    <w:rsid w:val="002E78A1"/>
    <w:rsid w:val="002F0C29"/>
    <w:rsid w:val="002F1658"/>
    <w:rsid w:val="002F2E4F"/>
    <w:rsid w:val="002F3156"/>
    <w:rsid w:val="002F3429"/>
    <w:rsid w:val="002F350F"/>
    <w:rsid w:val="002F38F2"/>
    <w:rsid w:val="002F44D1"/>
    <w:rsid w:val="002F4D00"/>
    <w:rsid w:val="002F58C7"/>
    <w:rsid w:val="002F68FD"/>
    <w:rsid w:val="003002B9"/>
    <w:rsid w:val="003009CE"/>
    <w:rsid w:val="00301619"/>
    <w:rsid w:val="0030186B"/>
    <w:rsid w:val="0030204D"/>
    <w:rsid w:val="00302633"/>
    <w:rsid w:val="003030E3"/>
    <w:rsid w:val="00303287"/>
    <w:rsid w:val="00303E47"/>
    <w:rsid w:val="003041FB"/>
    <w:rsid w:val="003045A1"/>
    <w:rsid w:val="003057A8"/>
    <w:rsid w:val="003057C8"/>
    <w:rsid w:val="003063CE"/>
    <w:rsid w:val="00306CC3"/>
    <w:rsid w:val="00307E3D"/>
    <w:rsid w:val="00310FBD"/>
    <w:rsid w:val="003121F5"/>
    <w:rsid w:val="00312E59"/>
    <w:rsid w:val="00313495"/>
    <w:rsid w:val="00314791"/>
    <w:rsid w:val="00314D47"/>
    <w:rsid w:val="003158CD"/>
    <w:rsid w:val="0031636C"/>
    <w:rsid w:val="00317186"/>
    <w:rsid w:val="003204FE"/>
    <w:rsid w:val="003207A1"/>
    <w:rsid w:val="003209C8"/>
    <w:rsid w:val="00320F97"/>
    <w:rsid w:val="0032121C"/>
    <w:rsid w:val="003213C7"/>
    <w:rsid w:val="00321B67"/>
    <w:rsid w:val="00321C4D"/>
    <w:rsid w:val="00322B9C"/>
    <w:rsid w:val="00323C43"/>
    <w:rsid w:val="00323D26"/>
    <w:rsid w:val="003243BD"/>
    <w:rsid w:val="003245AC"/>
    <w:rsid w:val="003247B3"/>
    <w:rsid w:val="0032491E"/>
    <w:rsid w:val="00324E17"/>
    <w:rsid w:val="0032524E"/>
    <w:rsid w:val="003256D4"/>
    <w:rsid w:val="003259BF"/>
    <w:rsid w:val="00325FCF"/>
    <w:rsid w:val="0032637B"/>
    <w:rsid w:val="003271CC"/>
    <w:rsid w:val="00327E70"/>
    <w:rsid w:val="003309CC"/>
    <w:rsid w:val="00332F79"/>
    <w:rsid w:val="00335C6F"/>
    <w:rsid w:val="00336AF8"/>
    <w:rsid w:val="00336F88"/>
    <w:rsid w:val="003370B9"/>
    <w:rsid w:val="0033720E"/>
    <w:rsid w:val="003375ED"/>
    <w:rsid w:val="00337A4C"/>
    <w:rsid w:val="003401AB"/>
    <w:rsid w:val="0034033F"/>
    <w:rsid w:val="0034102D"/>
    <w:rsid w:val="003416DE"/>
    <w:rsid w:val="00342D94"/>
    <w:rsid w:val="003456F6"/>
    <w:rsid w:val="00345833"/>
    <w:rsid w:val="00345C7F"/>
    <w:rsid w:val="0034623F"/>
    <w:rsid w:val="00346372"/>
    <w:rsid w:val="00346997"/>
    <w:rsid w:val="003471BF"/>
    <w:rsid w:val="00347872"/>
    <w:rsid w:val="00347A28"/>
    <w:rsid w:val="00347B7B"/>
    <w:rsid w:val="00347BCE"/>
    <w:rsid w:val="00350DBD"/>
    <w:rsid w:val="0035149E"/>
    <w:rsid w:val="00351F02"/>
    <w:rsid w:val="00352274"/>
    <w:rsid w:val="00353CBA"/>
    <w:rsid w:val="00353E0B"/>
    <w:rsid w:val="00355662"/>
    <w:rsid w:val="0035681E"/>
    <w:rsid w:val="003612CC"/>
    <w:rsid w:val="00362FBA"/>
    <w:rsid w:val="00363751"/>
    <w:rsid w:val="003637B6"/>
    <w:rsid w:val="003638BA"/>
    <w:rsid w:val="00363BF7"/>
    <w:rsid w:val="00363FC0"/>
    <w:rsid w:val="00364ED3"/>
    <w:rsid w:val="003652BF"/>
    <w:rsid w:val="003662BD"/>
    <w:rsid w:val="00366C61"/>
    <w:rsid w:val="00367092"/>
    <w:rsid w:val="0036773C"/>
    <w:rsid w:val="00367985"/>
    <w:rsid w:val="00367D91"/>
    <w:rsid w:val="003705C5"/>
    <w:rsid w:val="00370E86"/>
    <w:rsid w:val="00370F53"/>
    <w:rsid w:val="00370F5E"/>
    <w:rsid w:val="00371938"/>
    <w:rsid w:val="003728F0"/>
    <w:rsid w:val="00372A0F"/>
    <w:rsid w:val="00373962"/>
    <w:rsid w:val="00373D0A"/>
    <w:rsid w:val="00373E31"/>
    <w:rsid w:val="00374691"/>
    <w:rsid w:val="00375AA5"/>
    <w:rsid w:val="00375AD3"/>
    <w:rsid w:val="0037655A"/>
    <w:rsid w:val="0037742F"/>
    <w:rsid w:val="003801D4"/>
    <w:rsid w:val="00380846"/>
    <w:rsid w:val="00380C8F"/>
    <w:rsid w:val="0038161B"/>
    <w:rsid w:val="00382548"/>
    <w:rsid w:val="00384098"/>
    <w:rsid w:val="0038440F"/>
    <w:rsid w:val="003859C3"/>
    <w:rsid w:val="00387510"/>
    <w:rsid w:val="00387818"/>
    <w:rsid w:val="0039274C"/>
    <w:rsid w:val="003927F2"/>
    <w:rsid w:val="00392FE2"/>
    <w:rsid w:val="00393A55"/>
    <w:rsid w:val="00393AA0"/>
    <w:rsid w:val="00393C53"/>
    <w:rsid w:val="00393E6D"/>
    <w:rsid w:val="003941FC"/>
    <w:rsid w:val="00394D52"/>
    <w:rsid w:val="003A1191"/>
    <w:rsid w:val="003A1E35"/>
    <w:rsid w:val="003A2F9B"/>
    <w:rsid w:val="003A3509"/>
    <w:rsid w:val="003A3713"/>
    <w:rsid w:val="003A3F98"/>
    <w:rsid w:val="003A528E"/>
    <w:rsid w:val="003A567C"/>
    <w:rsid w:val="003B0A91"/>
    <w:rsid w:val="003B0B55"/>
    <w:rsid w:val="003B0F24"/>
    <w:rsid w:val="003B127B"/>
    <w:rsid w:val="003B1425"/>
    <w:rsid w:val="003B3999"/>
    <w:rsid w:val="003B46F4"/>
    <w:rsid w:val="003B5E12"/>
    <w:rsid w:val="003B6201"/>
    <w:rsid w:val="003B6486"/>
    <w:rsid w:val="003B66AB"/>
    <w:rsid w:val="003B76BC"/>
    <w:rsid w:val="003C0799"/>
    <w:rsid w:val="003C0F29"/>
    <w:rsid w:val="003C11E2"/>
    <w:rsid w:val="003C1609"/>
    <w:rsid w:val="003C1F36"/>
    <w:rsid w:val="003C38CC"/>
    <w:rsid w:val="003C6909"/>
    <w:rsid w:val="003D381A"/>
    <w:rsid w:val="003D3900"/>
    <w:rsid w:val="003D3966"/>
    <w:rsid w:val="003D4617"/>
    <w:rsid w:val="003D4839"/>
    <w:rsid w:val="003D554D"/>
    <w:rsid w:val="003D6D5F"/>
    <w:rsid w:val="003D7560"/>
    <w:rsid w:val="003D7600"/>
    <w:rsid w:val="003D77E4"/>
    <w:rsid w:val="003D78C8"/>
    <w:rsid w:val="003D7F02"/>
    <w:rsid w:val="003D7F7D"/>
    <w:rsid w:val="003E0B7F"/>
    <w:rsid w:val="003E13BD"/>
    <w:rsid w:val="003E16FC"/>
    <w:rsid w:val="003E23F1"/>
    <w:rsid w:val="003E2F4B"/>
    <w:rsid w:val="003E47D3"/>
    <w:rsid w:val="003E49FA"/>
    <w:rsid w:val="003E4FC9"/>
    <w:rsid w:val="003E552A"/>
    <w:rsid w:val="003E5DC7"/>
    <w:rsid w:val="003E63DB"/>
    <w:rsid w:val="003F0273"/>
    <w:rsid w:val="003F2629"/>
    <w:rsid w:val="003F2A7F"/>
    <w:rsid w:val="003F3639"/>
    <w:rsid w:val="003F3D3F"/>
    <w:rsid w:val="003F4048"/>
    <w:rsid w:val="003F4DD0"/>
    <w:rsid w:val="003F6305"/>
    <w:rsid w:val="003F6738"/>
    <w:rsid w:val="003F68AF"/>
    <w:rsid w:val="003F6ED6"/>
    <w:rsid w:val="003F73CA"/>
    <w:rsid w:val="003F7B93"/>
    <w:rsid w:val="0040006C"/>
    <w:rsid w:val="00400636"/>
    <w:rsid w:val="00400756"/>
    <w:rsid w:val="004019F5"/>
    <w:rsid w:val="00401A01"/>
    <w:rsid w:val="00401C18"/>
    <w:rsid w:val="0040286E"/>
    <w:rsid w:val="00402D06"/>
    <w:rsid w:val="00402EFC"/>
    <w:rsid w:val="004038F5"/>
    <w:rsid w:val="00403FDF"/>
    <w:rsid w:val="004044CA"/>
    <w:rsid w:val="00404E18"/>
    <w:rsid w:val="00405375"/>
    <w:rsid w:val="004062DD"/>
    <w:rsid w:val="004069B1"/>
    <w:rsid w:val="00407BC3"/>
    <w:rsid w:val="004103E1"/>
    <w:rsid w:val="00410669"/>
    <w:rsid w:val="00411165"/>
    <w:rsid w:val="0041165B"/>
    <w:rsid w:val="004117C0"/>
    <w:rsid w:val="004136D6"/>
    <w:rsid w:val="00413AF7"/>
    <w:rsid w:val="004144E0"/>
    <w:rsid w:val="00414A3A"/>
    <w:rsid w:val="00414A6A"/>
    <w:rsid w:val="00414A8A"/>
    <w:rsid w:val="00415361"/>
    <w:rsid w:val="0041583E"/>
    <w:rsid w:val="0041677C"/>
    <w:rsid w:val="004169AC"/>
    <w:rsid w:val="00417120"/>
    <w:rsid w:val="00417E1E"/>
    <w:rsid w:val="004212B7"/>
    <w:rsid w:val="0042188D"/>
    <w:rsid w:val="00423967"/>
    <w:rsid w:val="0042432D"/>
    <w:rsid w:val="004244CC"/>
    <w:rsid w:val="00424E7E"/>
    <w:rsid w:val="00425FCF"/>
    <w:rsid w:val="004260E2"/>
    <w:rsid w:val="0042614D"/>
    <w:rsid w:val="00427B61"/>
    <w:rsid w:val="00427FDC"/>
    <w:rsid w:val="00430200"/>
    <w:rsid w:val="00430346"/>
    <w:rsid w:val="00430590"/>
    <w:rsid w:val="004309B0"/>
    <w:rsid w:val="004328AE"/>
    <w:rsid w:val="00433253"/>
    <w:rsid w:val="004332E6"/>
    <w:rsid w:val="00433AB1"/>
    <w:rsid w:val="004340A6"/>
    <w:rsid w:val="00435B2D"/>
    <w:rsid w:val="00441A6A"/>
    <w:rsid w:val="00441CF8"/>
    <w:rsid w:val="00442EB6"/>
    <w:rsid w:val="00443439"/>
    <w:rsid w:val="00443C3B"/>
    <w:rsid w:val="00443DE3"/>
    <w:rsid w:val="0044416E"/>
    <w:rsid w:val="0044480B"/>
    <w:rsid w:val="00445C3F"/>
    <w:rsid w:val="00446342"/>
    <w:rsid w:val="0044662D"/>
    <w:rsid w:val="004513DF"/>
    <w:rsid w:val="00451693"/>
    <w:rsid w:val="0045198A"/>
    <w:rsid w:val="00452C2A"/>
    <w:rsid w:val="004538A3"/>
    <w:rsid w:val="00453E8F"/>
    <w:rsid w:val="00454A58"/>
    <w:rsid w:val="00455EB3"/>
    <w:rsid w:val="00456BD7"/>
    <w:rsid w:val="00456E43"/>
    <w:rsid w:val="00457237"/>
    <w:rsid w:val="00457CB3"/>
    <w:rsid w:val="00457D69"/>
    <w:rsid w:val="00460FFD"/>
    <w:rsid w:val="00461370"/>
    <w:rsid w:val="00461384"/>
    <w:rsid w:val="004622FA"/>
    <w:rsid w:val="0046232B"/>
    <w:rsid w:val="0046266F"/>
    <w:rsid w:val="00462867"/>
    <w:rsid w:val="00462C72"/>
    <w:rsid w:val="00463AC0"/>
    <w:rsid w:val="004643A6"/>
    <w:rsid w:val="004643FA"/>
    <w:rsid w:val="00464B4E"/>
    <w:rsid w:val="00466925"/>
    <w:rsid w:val="0046714E"/>
    <w:rsid w:val="004700D0"/>
    <w:rsid w:val="00470E3A"/>
    <w:rsid w:val="0047132A"/>
    <w:rsid w:val="004716AB"/>
    <w:rsid w:val="00471B1E"/>
    <w:rsid w:val="004729F7"/>
    <w:rsid w:val="004731F5"/>
    <w:rsid w:val="004734EE"/>
    <w:rsid w:val="00475AE3"/>
    <w:rsid w:val="00476A6B"/>
    <w:rsid w:val="00476E70"/>
    <w:rsid w:val="00476F0A"/>
    <w:rsid w:val="00477271"/>
    <w:rsid w:val="00477A61"/>
    <w:rsid w:val="00481385"/>
    <w:rsid w:val="00481477"/>
    <w:rsid w:val="00481D81"/>
    <w:rsid w:val="00481E3A"/>
    <w:rsid w:val="00481EC4"/>
    <w:rsid w:val="00482508"/>
    <w:rsid w:val="00482C9D"/>
    <w:rsid w:val="004830F9"/>
    <w:rsid w:val="0048351E"/>
    <w:rsid w:val="00483A71"/>
    <w:rsid w:val="00484426"/>
    <w:rsid w:val="00484A6C"/>
    <w:rsid w:val="00485DFA"/>
    <w:rsid w:val="0048632A"/>
    <w:rsid w:val="00486571"/>
    <w:rsid w:val="004870AF"/>
    <w:rsid w:val="00491231"/>
    <w:rsid w:val="00491592"/>
    <w:rsid w:val="0049264E"/>
    <w:rsid w:val="004936B6"/>
    <w:rsid w:val="004944C4"/>
    <w:rsid w:val="004949DB"/>
    <w:rsid w:val="004963E5"/>
    <w:rsid w:val="00496B99"/>
    <w:rsid w:val="00496D30"/>
    <w:rsid w:val="004978C3"/>
    <w:rsid w:val="004A0743"/>
    <w:rsid w:val="004A11B2"/>
    <w:rsid w:val="004A261C"/>
    <w:rsid w:val="004A2D74"/>
    <w:rsid w:val="004A2F9A"/>
    <w:rsid w:val="004A3193"/>
    <w:rsid w:val="004A3DFF"/>
    <w:rsid w:val="004A4EEA"/>
    <w:rsid w:val="004A535F"/>
    <w:rsid w:val="004A64AC"/>
    <w:rsid w:val="004A688A"/>
    <w:rsid w:val="004A703D"/>
    <w:rsid w:val="004A78D3"/>
    <w:rsid w:val="004A7DF1"/>
    <w:rsid w:val="004B0B9E"/>
    <w:rsid w:val="004B104D"/>
    <w:rsid w:val="004B12A7"/>
    <w:rsid w:val="004B2B09"/>
    <w:rsid w:val="004B370F"/>
    <w:rsid w:val="004B434E"/>
    <w:rsid w:val="004B559B"/>
    <w:rsid w:val="004B5F40"/>
    <w:rsid w:val="004B6353"/>
    <w:rsid w:val="004B6714"/>
    <w:rsid w:val="004B6CF1"/>
    <w:rsid w:val="004B728E"/>
    <w:rsid w:val="004C0A03"/>
    <w:rsid w:val="004C17B3"/>
    <w:rsid w:val="004C1A3C"/>
    <w:rsid w:val="004C1AB2"/>
    <w:rsid w:val="004C37F9"/>
    <w:rsid w:val="004C4E0F"/>
    <w:rsid w:val="004C4EA3"/>
    <w:rsid w:val="004C4F8D"/>
    <w:rsid w:val="004C57B5"/>
    <w:rsid w:val="004C5B8B"/>
    <w:rsid w:val="004C6081"/>
    <w:rsid w:val="004C65A1"/>
    <w:rsid w:val="004C6E28"/>
    <w:rsid w:val="004C79F8"/>
    <w:rsid w:val="004D0936"/>
    <w:rsid w:val="004D2105"/>
    <w:rsid w:val="004D23B8"/>
    <w:rsid w:val="004D27EE"/>
    <w:rsid w:val="004D3455"/>
    <w:rsid w:val="004D3583"/>
    <w:rsid w:val="004D473F"/>
    <w:rsid w:val="004D4D79"/>
    <w:rsid w:val="004D5064"/>
    <w:rsid w:val="004D64D2"/>
    <w:rsid w:val="004D74AC"/>
    <w:rsid w:val="004D74D5"/>
    <w:rsid w:val="004D763C"/>
    <w:rsid w:val="004D7CDA"/>
    <w:rsid w:val="004E17C1"/>
    <w:rsid w:val="004E22BB"/>
    <w:rsid w:val="004E28D3"/>
    <w:rsid w:val="004E4DEC"/>
    <w:rsid w:val="004E609F"/>
    <w:rsid w:val="004E633A"/>
    <w:rsid w:val="004E6E49"/>
    <w:rsid w:val="004E729C"/>
    <w:rsid w:val="004E7A54"/>
    <w:rsid w:val="004E7BB9"/>
    <w:rsid w:val="004E7D6D"/>
    <w:rsid w:val="004F0752"/>
    <w:rsid w:val="004F0C01"/>
    <w:rsid w:val="004F0D86"/>
    <w:rsid w:val="004F1EA5"/>
    <w:rsid w:val="004F2295"/>
    <w:rsid w:val="004F3937"/>
    <w:rsid w:val="004F5283"/>
    <w:rsid w:val="004F5A31"/>
    <w:rsid w:val="004F6620"/>
    <w:rsid w:val="004F7760"/>
    <w:rsid w:val="00501591"/>
    <w:rsid w:val="005017D3"/>
    <w:rsid w:val="00502B45"/>
    <w:rsid w:val="005033D4"/>
    <w:rsid w:val="00503981"/>
    <w:rsid w:val="00503D56"/>
    <w:rsid w:val="00504005"/>
    <w:rsid w:val="00504515"/>
    <w:rsid w:val="005047B1"/>
    <w:rsid w:val="00504A20"/>
    <w:rsid w:val="00505BD9"/>
    <w:rsid w:val="00505DC2"/>
    <w:rsid w:val="00505E23"/>
    <w:rsid w:val="00506387"/>
    <w:rsid w:val="00506DD9"/>
    <w:rsid w:val="00510165"/>
    <w:rsid w:val="0051018B"/>
    <w:rsid w:val="0051024A"/>
    <w:rsid w:val="00510385"/>
    <w:rsid w:val="005105BA"/>
    <w:rsid w:val="00510A5D"/>
    <w:rsid w:val="0051184F"/>
    <w:rsid w:val="00511CDE"/>
    <w:rsid w:val="0051409C"/>
    <w:rsid w:val="0051417C"/>
    <w:rsid w:val="00514216"/>
    <w:rsid w:val="00514387"/>
    <w:rsid w:val="0051511C"/>
    <w:rsid w:val="00515517"/>
    <w:rsid w:val="00515550"/>
    <w:rsid w:val="0051580B"/>
    <w:rsid w:val="00515CA6"/>
    <w:rsid w:val="005166CF"/>
    <w:rsid w:val="005179F6"/>
    <w:rsid w:val="00520A84"/>
    <w:rsid w:val="00520FCC"/>
    <w:rsid w:val="00522738"/>
    <w:rsid w:val="0052282B"/>
    <w:rsid w:val="00522881"/>
    <w:rsid w:val="005238AB"/>
    <w:rsid w:val="0052442B"/>
    <w:rsid w:val="00524587"/>
    <w:rsid w:val="0052521E"/>
    <w:rsid w:val="005268F4"/>
    <w:rsid w:val="0052719E"/>
    <w:rsid w:val="0053014E"/>
    <w:rsid w:val="005309B4"/>
    <w:rsid w:val="005309D5"/>
    <w:rsid w:val="00531AB8"/>
    <w:rsid w:val="00532032"/>
    <w:rsid w:val="0053220E"/>
    <w:rsid w:val="005327AF"/>
    <w:rsid w:val="00532BA9"/>
    <w:rsid w:val="00532EA4"/>
    <w:rsid w:val="0053300C"/>
    <w:rsid w:val="005330EE"/>
    <w:rsid w:val="00533378"/>
    <w:rsid w:val="00534302"/>
    <w:rsid w:val="00534443"/>
    <w:rsid w:val="0053449D"/>
    <w:rsid w:val="005357C4"/>
    <w:rsid w:val="005364AA"/>
    <w:rsid w:val="00536748"/>
    <w:rsid w:val="00540E60"/>
    <w:rsid w:val="005412D2"/>
    <w:rsid w:val="00541381"/>
    <w:rsid w:val="00545CDF"/>
    <w:rsid w:val="00545F41"/>
    <w:rsid w:val="0054665C"/>
    <w:rsid w:val="005472A0"/>
    <w:rsid w:val="0054791D"/>
    <w:rsid w:val="00547A6B"/>
    <w:rsid w:val="0055029D"/>
    <w:rsid w:val="0055070E"/>
    <w:rsid w:val="00551E1F"/>
    <w:rsid w:val="00553E39"/>
    <w:rsid w:val="00554E59"/>
    <w:rsid w:val="005558FA"/>
    <w:rsid w:val="00556356"/>
    <w:rsid w:val="005566F6"/>
    <w:rsid w:val="00556809"/>
    <w:rsid w:val="00556C5A"/>
    <w:rsid w:val="00557511"/>
    <w:rsid w:val="005579C1"/>
    <w:rsid w:val="00561662"/>
    <w:rsid w:val="005617B0"/>
    <w:rsid w:val="00561D7A"/>
    <w:rsid w:val="0056263F"/>
    <w:rsid w:val="005627A8"/>
    <w:rsid w:val="0056301E"/>
    <w:rsid w:val="00563896"/>
    <w:rsid w:val="00564967"/>
    <w:rsid w:val="00564C72"/>
    <w:rsid w:val="0056576A"/>
    <w:rsid w:val="00567519"/>
    <w:rsid w:val="00567F6F"/>
    <w:rsid w:val="00570EEE"/>
    <w:rsid w:val="005713FB"/>
    <w:rsid w:val="00573840"/>
    <w:rsid w:val="00574558"/>
    <w:rsid w:val="005760DA"/>
    <w:rsid w:val="005762F8"/>
    <w:rsid w:val="005765F2"/>
    <w:rsid w:val="005768A3"/>
    <w:rsid w:val="00577935"/>
    <w:rsid w:val="0057799B"/>
    <w:rsid w:val="00577A73"/>
    <w:rsid w:val="00577DFC"/>
    <w:rsid w:val="00577EC1"/>
    <w:rsid w:val="005801DC"/>
    <w:rsid w:val="00580256"/>
    <w:rsid w:val="00580423"/>
    <w:rsid w:val="00581D63"/>
    <w:rsid w:val="00581E6C"/>
    <w:rsid w:val="005829C0"/>
    <w:rsid w:val="00582EE0"/>
    <w:rsid w:val="00583714"/>
    <w:rsid w:val="005849C0"/>
    <w:rsid w:val="00584F10"/>
    <w:rsid w:val="0058530D"/>
    <w:rsid w:val="005858AE"/>
    <w:rsid w:val="00587581"/>
    <w:rsid w:val="005877B1"/>
    <w:rsid w:val="00587B5A"/>
    <w:rsid w:val="005901E7"/>
    <w:rsid w:val="00590593"/>
    <w:rsid w:val="005908D9"/>
    <w:rsid w:val="00591135"/>
    <w:rsid w:val="005916DE"/>
    <w:rsid w:val="005927F0"/>
    <w:rsid w:val="0059298A"/>
    <w:rsid w:val="00592B9E"/>
    <w:rsid w:val="0059336E"/>
    <w:rsid w:val="00594368"/>
    <w:rsid w:val="00595BEA"/>
    <w:rsid w:val="00597BDC"/>
    <w:rsid w:val="005A09B2"/>
    <w:rsid w:val="005A0BB3"/>
    <w:rsid w:val="005A0C74"/>
    <w:rsid w:val="005A0C9F"/>
    <w:rsid w:val="005A215D"/>
    <w:rsid w:val="005A2455"/>
    <w:rsid w:val="005A2AA9"/>
    <w:rsid w:val="005A30F4"/>
    <w:rsid w:val="005A5507"/>
    <w:rsid w:val="005A5885"/>
    <w:rsid w:val="005A5E0F"/>
    <w:rsid w:val="005A6C0D"/>
    <w:rsid w:val="005A74A1"/>
    <w:rsid w:val="005A7DAF"/>
    <w:rsid w:val="005A7E8B"/>
    <w:rsid w:val="005B0C31"/>
    <w:rsid w:val="005B1BEE"/>
    <w:rsid w:val="005B1CEC"/>
    <w:rsid w:val="005B23B1"/>
    <w:rsid w:val="005B2609"/>
    <w:rsid w:val="005B2785"/>
    <w:rsid w:val="005B2B83"/>
    <w:rsid w:val="005B4D3A"/>
    <w:rsid w:val="005B58A3"/>
    <w:rsid w:val="005B615F"/>
    <w:rsid w:val="005B61E9"/>
    <w:rsid w:val="005B6266"/>
    <w:rsid w:val="005B62B8"/>
    <w:rsid w:val="005B6302"/>
    <w:rsid w:val="005B7749"/>
    <w:rsid w:val="005C23C0"/>
    <w:rsid w:val="005C34F4"/>
    <w:rsid w:val="005C3576"/>
    <w:rsid w:val="005C3920"/>
    <w:rsid w:val="005C3B63"/>
    <w:rsid w:val="005C3C0B"/>
    <w:rsid w:val="005C3CE3"/>
    <w:rsid w:val="005C4AA9"/>
    <w:rsid w:val="005C4DB0"/>
    <w:rsid w:val="005C4F3C"/>
    <w:rsid w:val="005C5FF8"/>
    <w:rsid w:val="005C6814"/>
    <w:rsid w:val="005C6E9B"/>
    <w:rsid w:val="005C7804"/>
    <w:rsid w:val="005D1209"/>
    <w:rsid w:val="005D1389"/>
    <w:rsid w:val="005D1DEE"/>
    <w:rsid w:val="005D2C92"/>
    <w:rsid w:val="005D333A"/>
    <w:rsid w:val="005D3382"/>
    <w:rsid w:val="005D6E58"/>
    <w:rsid w:val="005E0F2F"/>
    <w:rsid w:val="005E1968"/>
    <w:rsid w:val="005E2AF3"/>
    <w:rsid w:val="005E3487"/>
    <w:rsid w:val="005E3DF8"/>
    <w:rsid w:val="005E4274"/>
    <w:rsid w:val="005E4897"/>
    <w:rsid w:val="005E566A"/>
    <w:rsid w:val="005E61E1"/>
    <w:rsid w:val="005E6548"/>
    <w:rsid w:val="005E6B44"/>
    <w:rsid w:val="005E7882"/>
    <w:rsid w:val="005F069F"/>
    <w:rsid w:val="005F0F08"/>
    <w:rsid w:val="005F10EA"/>
    <w:rsid w:val="005F191F"/>
    <w:rsid w:val="005F2E46"/>
    <w:rsid w:val="005F3D7B"/>
    <w:rsid w:val="005F4666"/>
    <w:rsid w:val="005F46B8"/>
    <w:rsid w:val="005F50BD"/>
    <w:rsid w:val="005F5E59"/>
    <w:rsid w:val="005F5FB6"/>
    <w:rsid w:val="005F7714"/>
    <w:rsid w:val="005F7737"/>
    <w:rsid w:val="005F78DE"/>
    <w:rsid w:val="006001D6"/>
    <w:rsid w:val="006027ED"/>
    <w:rsid w:val="0060429E"/>
    <w:rsid w:val="00604549"/>
    <w:rsid w:val="00604E95"/>
    <w:rsid w:val="006051B3"/>
    <w:rsid w:val="00606B0A"/>
    <w:rsid w:val="0060716B"/>
    <w:rsid w:val="00607E72"/>
    <w:rsid w:val="006103B7"/>
    <w:rsid w:val="00610ED7"/>
    <w:rsid w:val="00611B37"/>
    <w:rsid w:val="0061232A"/>
    <w:rsid w:val="00612E8A"/>
    <w:rsid w:val="006133C3"/>
    <w:rsid w:val="006144E4"/>
    <w:rsid w:val="0061450A"/>
    <w:rsid w:val="00614F1A"/>
    <w:rsid w:val="00615E00"/>
    <w:rsid w:val="006171A1"/>
    <w:rsid w:val="006178F5"/>
    <w:rsid w:val="00620160"/>
    <w:rsid w:val="00620C13"/>
    <w:rsid w:val="00620CB6"/>
    <w:rsid w:val="00621049"/>
    <w:rsid w:val="00621C44"/>
    <w:rsid w:val="00622D69"/>
    <w:rsid w:val="00623D6E"/>
    <w:rsid w:val="00624466"/>
    <w:rsid w:val="006249D5"/>
    <w:rsid w:val="0062522F"/>
    <w:rsid w:val="00625A34"/>
    <w:rsid w:val="00625AF3"/>
    <w:rsid w:val="00626E60"/>
    <w:rsid w:val="0063145A"/>
    <w:rsid w:val="00631530"/>
    <w:rsid w:val="006336EB"/>
    <w:rsid w:val="006339F2"/>
    <w:rsid w:val="00633E68"/>
    <w:rsid w:val="00635331"/>
    <w:rsid w:val="00635CB3"/>
    <w:rsid w:val="00636AEE"/>
    <w:rsid w:val="00637CEB"/>
    <w:rsid w:val="00637E86"/>
    <w:rsid w:val="006418D9"/>
    <w:rsid w:val="0064197D"/>
    <w:rsid w:val="00641F7B"/>
    <w:rsid w:val="006423BA"/>
    <w:rsid w:val="00643AD5"/>
    <w:rsid w:val="00643C9D"/>
    <w:rsid w:val="006448CC"/>
    <w:rsid w:val="006452EB"/>
    <w:rsid w:val="0064794B"/>
    <w:rsid w:val="006501C3"/>
    <w:rsid w:val="006503D5"/>
    <w:rsid w:val="00651F78"/>
    <w:rsid w:val="0065225C"/>
    <w:rsid w:val="006538FA"/>
    <w:rsid w:val="006541DA"/>
    <w:rsid w:val="0065526E"/>
    <w:rsid w:val="00655B24"/>
    <w:rsid w:val="006562EE"/>
    <w:rsid w:val="0065798B"/>
    <w:rsid w:val="006604B5"/>
    <w:rsid w:val="00661057"/>
    <w:rsid w:val="00661D2C"/>
    <w:rsid w:val="0066204C"/>
    <w:rsid w:val="00662954"/>
    <w:rsid w:val="00663D86"/>
    <w:rsid w:val="006647A7"/>
    <w:rsid w:val="006652A5"/>
    <w:rsid w:val="00665BD2"/>
    <w:rsid w:val="006664F4"/>
    <w:rsid w:val="00666723"/>
    <w:rsid w:val="0066696B"/>
    <w:rsid w:val="006669D6"/>
    <w:rsid w:val="00666F5B"/>
    <w:rsid w:val="0066707C"/>
    <w:rsid w:val="0066726C"/>
    <w:rsid w:val="00667D7C"/>
    <w:rsid w:val="00667DD2"/>
    <w:rsid w:val="0067162A"/>
    <w:rsid w:val="00672C4D"/>
    <w:rsid w:val="00673640"/>
    <w:rsid w:val="00673CB7"/>
    <w:rsid w:val="00674DCB"/>
    <w:rsid w:val="00675087"/>
    <w:rsid w:val="00675DB3"/>
    <w:rsid w:val="0067639B"/>
    <w:rsid w:val="0067656B"/>
    <w:rsid w:val="00676D0C"/>
    <w:rsid w:val="00677BBF"/>
    <w:rsid w:val="006805A3"/>
    <w:rsid w:val="00680C31"/>
    <w:rsid w:val="00682321"/>
    <w:rsid w:val="00682BBE"/>
    <w:rsid w:val="00682C48"/>
    <w:rsid w:val="0068517A"/>
    <w:rsid w:val="006851DD"/>
    <w:rsid w:val="00685ECF"/>
    <w:rsid w:val="006861C3"/>
    <w:rsid w:val="0068715C"/>
    <w:rsid w:val="006876A7"/>
    <w:rsid w:val="00687A77"/>
    <w:rsid w:val="006906F3"/>
    <w:rsid w:val="00690B6D"/>
    <w:rsid w:val="00691213"/>
    <w:rsid w:val="00692790"/>
    <w:rsid w:val="00693F77"/>
    <w:rsid w:val="00694381"/>
    <w:rsid w:val="006946B0"/>
    <w:rsid w:val="00694E62"/>
    <w:rsid w:val="00695D40"/>
    <w:rsid w:val="00695D57"/>
    <w:rsid w:val="00696963"/>
    <w:rsid w:val="00696E45"/>
    <w:rsid w:val="006970F6"/>
    <w:rsid w:val="006A002C"/>
    <w:rsid w:val="006A1407"/>
    <w:rsid w:val="006A1DE6"/>
    <w:rsid w:val="006A2A8E"/>
    <w:rsid w:val="006A3236"/>
    <w:rsid w:val="006A429C"/>
    <w:rsid w:val="006A478B"/>
    <w:rsid w:val="006A5A3A"/>
    <w:rsid w:val="006A6047"/>
    <w:rsid w:val="006A69C2"/>
    <w:rsid w:val="006A6FFC"/>
    <w:rsid w:val="006A791E"/>
    <w:rsid w:val="006A7E45"/>
    <w:rsid w:val="006B01B2"/>
    <w:rsid w:val="006B01D0"/>
    <w:rsid w:val="006B0279"/>
    <w:rsid w:val="006B05E6"/>
    <w:rsid w:val="006B0BBF"/>
    <w:rsid w:val="006B0F5D"/>
    <w:rsid w:val="006B12E9"/>
    <w:rsid w:val="006B1939"/>
    <w:rsid w:val="006B33F6"/>
    <w:rsid w:val="006B390F"/>
    <w:rsid w:val="006B3EE7"/>
    <w:rsid w:val="006B45C4"/>
    <w:rsid w:val="006B4F4E"/>
    <w:rsid w:val="006B5AEF"/>
    <w:rsid w:val="006B6474"/>
    <w:rsid w:val="006B6D36"/>
    <w:rsid w:val="006C0090"/>
    <w:rsid w:val="006C01FF"/>
    <w:rsid w:val="006C0795"/>
    <w:rsid w:val="006C07C2"/>
    <w:rsid w:val="006C08BC"/>
    <w:rsid w:val="006C0B08"/>
    <w:rsid w:val="006C3FE4"/>
    <w:rsid w:val="006C4C22"/>
    <w:rsid w:val="006C5B5E"/>
    <w:rsid w:val="006C676E"/>
    <w:rsid w:val="006C7E62"/>
    <w:rsid w:val="006D0ADB"/>
    <w:rsid w:val="006D362D"/>
    <w:rsid w:val="006D3A9E"/>
    <w:rsid w:val="006D4621"/>
    <w:rsid w:val="006D4710"/>
    <w:rsid w:val="006D4CBA"/>
    <w:rsid w:val="006D4F79"/>
    <w:rsid w:val="006D6B0F"/>
    <w:rsid w:val="006D6BD9"/>
    <w:rsid w:val="006D6DB0"/>
    <w:rsid w:val="006E073E"/>
    <w:rsid w:val="006E08E6"/>
    <w:rsid w:val="006E11B3"/>
    <w:rsid w:val="006E2FDD"/>
    <w:rsid w:val="006E30DE"/>
    <w:rsid w:val="006E3CAD"/>
    <w:rsid w:val="006E418E"/>
    <w:rsid w:val="006E4B18"/>
    <w:rsid w:val="006E5DBB"/>
    <w:rsid w:val="006E5DD5"/>
    <w:rsid w:val="006E6949"/>
    <w:rsid w:val="006E6F4C"/>
    <w:rsid w:val="006E73BF"/>
    <w:rsid w:val="006E7555"/>
    <w:rsid w:val="006E768B"/>
    <w:rsid w:val="006E7F1C"/>
    <w:rsid w:val="006F1131"/>
    <w:rsid w:val="006F18C0"/>
    <w:rsid w:val="006F1993"/>
    <w:rsid w:val="006F2474"/>
    <w:rsid w:val="006F4197"/>
    <w:rsid w:val="006F4B95"/>
    <w:rsid w:val="006F4BEC"/>
    <w:rsid w:val="006F692E"/>
    <w:rsid w:val="006F76F7"/>
    <w:rsid w:val="006F771B"/>
    <w:rsid w:val="006F7A38"/>
    <w:rsid w:val="007014CC"/>
    <w:rsid w:val="00702729"/>
    <w:rsid w:val="00702D2B"/>
    <w:rsid w:val="00702FAE"/>
    <w:rsid w:val="00704067"/>
    <w:rsid w:val="00704FE2"/>
    <w:rsid w:val="007062AD"/>
    <w:rsid w:val="00706BAC"/>
    <w:rsid w:val="007108AE"/>
    <w:rsid w:val="00710AF5"/>
    <w:rsid w:val="00711EB0"/>
    <w:rsid w:val="007126CD"/>
    <w:rsid w:val="00714481"/>
    <w:rsid w:val="00714F65"/>
    <w:rsid w:val="007151BA"/>
    <w:rsid w:val="007154D5"/>
    <w:rsid w:val="0071565B"/>
    <w:rsid w:val="007156CD"/>
    <w:rsid w:val="00716423"/>
    <w:rsid w:val="00716BB2"/>
    <w:rsid w:val="00720E37"/>
    <w:rsid w:val="00720FE9"/>
    <w:rsid w:val="0072122C"/>
    <w:rsid w:val="00721479"/>
    <w:rsid w:val="00721F12"/>
    <w:rsid w:val="007223F3"/>
    <w:rsid w:val="00722CCB"/>
    <w:rsid w:val="0072372B"/>
    <w:rsid w:val="007241CC"/>
    <w:rsid w:val="007255B9"/>
    <w:rsid w:val="0072620E"/>
    <w:rsid w:val="007264DE"/>
    <w:rsid w:val="00726FC0"/>
    <w:rsid w:val="0072755E"/>
    <w:rsid w:val="007302A6"/>
    <w:rsid w:val="007307F8"/>
    <w:rsid w:val="00731081"/>
    <w:rsid w:val="00731DB7"/>
    <w:rsid w:val="00732C66"/>
    <w:rsid w:val="00733120"/>
    <w:rsid w:val="00733435"/>
    <w:rsid w:val="00733786"/>
    <w:rsid w:val="0073394F"/>
    <w:rsid w:val="00734A55"/>
    <w:rsid w:val="00734A62"/>
    <w:rsid w:val="00736ED6"/>
    <w:rsid w:val="0074139E"/>
    <w:rsid w:val="0074151F"/>
    <w:rsid w:val="00741711"/>
    <w:rsid w:val="0074197F"/>
    <w:rsid w:val="0074242F"/>
    <w:rsid w:val="007429D6"/>
    <w:rsid w:val="0074301B"/>
    <w:rsid w:val="0074407E"/>
    <w:rsid w:val="0074553D"/>
    <w:rsid w:val="007462AA"/>
    <w:rsid w:val="0074763F"/>
    <w:rsid w:val="00747F67"/>
    <w:rsid w:val="00750251"/>
    <w:rsid w:val="007505A2"/>
    <w:rsid w:val="00751BF1"/>
    <w:rsid w:val="00753855"/>
    <w:rsid w:val="00753CF9"/>
    <w:rsid w:val="0075472B"/>
    <w:rsid w:val="00754F32"/>
    <w:rsid w:val="00754F8E"/>
    <w:rsid w:val="00755478"/>
    <w:rsid w:val="00755609"/>
    <w:rsid w:val="00756CE3"/>
    <w:rsid w:val="007570BF"/>
    <w:rsid w:val="007572AE"/>
    <w:rsid w:val="00757A5F"/>
    <w:rsid w:val="00760178"/>
    <w:rsid w:val="0076116E"/>
    <w:rsid w:val="007615AE"/>
    <w:rsid w:val="007666A1"/>
    <w:rsid w:val="00770A1C"/>
    <w:rsid w:val="00770C40"/>
    <w:rsid w:val="00771412"/>
    <w:rsid w:val="00771C21"/>
    <w:rsid w:val="00772983"/>
    <w:rsid w:val="007729BF"/>
    <w:rsid w:val="00773B70"/>
    <w:rsid w:val="00774510"/>
    <w:rsid w:val="00774B62"/>
    <w:rsid w:val="00775548"/>
    <w:rsid w:val="007765AD"/>
    <w:rsid w:val="00776A47"/>
    <w:rsid w:val="00776C26"/>
    <w:rsid w:val="00777338"/>
    <w:rsid w:val="00780150"/>
    <w:rsid w:val="007809D9"/>
    <w:rsid w:val="007811F9"/>
    <w:rsid w:val="00781B03"/>
    <w:rsid w:val="0078260F"/>
    <w:rsid w:val="00783A7D"/>
    <w:rsid w:val="00783B90"/>
    <w:rsid w:val="00784C67"/>
    <w:rsid w:val="00787302"/>
    <w:rsid w:val="00790010"/>
    <w:rsid w:val="00790284"/>
    <w:rsid w:val="0079085E"/>
    <w:rsid w:val="007909F8"/>
    <w:rsid w:val="0079104F"/>
    <w:rsid w:val="00791B7F"/>
    <w:rsid w:val="00791EFF"/>
    <w:rsid w:val="007926EA"/>
    <w:rsid w:val="00792753"/>
    <w:rsid w:val="0079283B"/>
    <w:rsid w:val="00792A08"/>
    <w:rsid w:val="0079356D"/>
    <w:rsid w:val="007937F1"/>
    <w:rsid w:val="00793CCC"/>
    <w:rsid w:val="007944F8"/>
    <w:rsid w:val="00794B0E"/>
    <w:rsid w:val="00794D99"/>
    <w:rsid w:val="007952C7"/>
    <w:rsid w:val="00796936"/>
    <w:rsid w:val="00796DCD"/>
    <w:rsid w:val="00797992"/>
    <w:rsid w:val="007A06D6"/>
    <w:rsid w:val="007A09C1"/>
    <w:rsid w:val="007A122D"/>
    <w:rsid w:val="007A176B"/>
    <w:rsid w:val="007A4852"/>
    <w:rsid w:val="007A574D"/>
    <w:rsid w:val="007A57B4"/>
    <w:rsid w:val="007A65B5"/>
    <w:rsid w:val="007A6917"/>
    <w:rsid w:val="007A6E87"/>
    <w:rsid w:val="007A6EF9"/>
    <w:rsid w:val="007A7CF0"/>
    <w:rsid w:val="007B050A"/>
    <w:rsid w:val="007B0DFE"/>
    <w:rsid w:val="007B17C4"/>
    <w:rsid w:val="007B2A26"/>
    <w:rsid w:val="007B2B90"/>
    <w:rsid w:val="007B2BA3"/>
    <w:rsid w:val="007B2BDD"/>
    <w:rsid w:val="007B39F0"/>
    <w:rsid w:val="007B4636"/>
    <w:rsid w:val="007B4D03"/>
    <w:rsid w:val="007B4EE9"/>
    <w:rsid w:val="007B5280"/>
    <w:rsid w:val="007B7B5C"/>
    <w:rsid w:val="007C053A"/>
    <w:rsid w:val="007C310D"/>
    <w:rsid w:val="007C448A"/>
    <w:rsid w:val="007C504D"/>
    <w:rsid w:val="007C57E0"/>
    <w:rsid w:val="007C5AAB"/>
    <w:rsid w:val="007C65A9"/>
    <w:rsid w:val="007C672A"/>
    <w:rsid w:val="007C6D4F"/>
    <w:rsid w:val="007C7302"/>
    <w:rsid w:val="007C74E3"/>
    <w:rsid w:val="007C755B"/>
    <w:rsid w:val="007D03DB"/>
    <w:rsid w:val="007D0BFE"/>
    <w:rsid w:val="007D0D66"/>
    <w:rsid w:val="007D3654"/>
    <w:rsid w:val="007D3A95"/>
    <w:rsid w:val="007D42B3"/>
    <w:rsid w:val="007D4960"/>
    <w:rsid w:val="007D4FF8"/>
    <w:rsid w:val="007D6706"/>
    <w:rsid w:val="007D6CA2"/>
    <w:rsid w:val="007D6D23"/>
    <w:rsid w:val="007D73A4"/>
    <w:rsid w:val="007D7757"/>
    <w:rsid w:val="007D7972"/>
    <w:rsid w:val="007E03FD"/>
    <w:rsid w:val="007E1D23"/>
    <w:rsid w:val="007E3451"/>
    <w:rsid w:val="007E3F91"/>
    <w:rsid w:val="007E532B"/>
    <w:rsid w:val="007E551B"/>
    <w:rsid w:val="007E5D0C"/>
    <w:rsid w:val="007E6DB8"/>
    <w:rsid w:val="007E6EB8"/>
    <w:rsid w:val="007E70B8"/>
    <w:rsid w:val="007E7125"/>
    <w:rsid w:val="007F05E9"/>
    <w:rsid w:val="007F0753"/>
    <w:rsid w:val="007F0BEC"/>
    <w:rsid w:val="007F1BD7"/>
    <w:rsid w:val="007F23FE"/>
    <w:rsid w:val="007F2959"/>
    <w:rsid w:val="007F3807"/>
    <w:rsid w:val="007F3C3B"/>
    <w:rsid w:val="007F56B8"/>
    <w:rsid w:val="007F5F01"/>
    <w:rsid w:val="007F673E"/>
    <w:rsid w:val="007F6763"/>
    <w:rsid w:val="007F6876"/>
    <w:rsid w:val="007F7980"/>
    <w:rsid w:val="007F7A31"/>
    <w:rsid w:val="007F7C8D"/>
    <w:rsid w:val="008003C2"/>
    <w:rsid w:val="0080124F"/>
    <w:rsid w:val="00801E5D"/>
    <w:rsid w:val="00802B35"/>
    <w:rsid w:val="0080336D"/>
    <w:rsid w:val="00804833"/>
    <w:rsid w:val="00805094"/>
    <w:rsid w:val="00805602"/>
    <w:rsid w:val="0080633F"/>
    <w:rsid w:val="00806B8B"/>
    <w:rsid w:val="008071BF"/>
    <w:rsid w:val="008077D3"/>
    <w:rsid w:val="00810129"/>
    <w:rsid w:val="008103AA"/>
    <w:rsid w:val="00810430"/>
    <w:rsid w:val="00810E38"/>
    <w:rsid w:val="00811201"/>
    <w:rsid w:val="00811278"/>
    <w:rsid w:val="00811C8A"/>
    <w:rsid w:val="00811D82"/>
    <w:rsid w:val="00812828"/>
    <w:rsid w:val="00813717"/>
    <w:rsid w:val="00813C9C"/>
    <w:rsid w:val="00813DF9"/>
    <w:rsid w:val="00814B09"/>
    <w:rsid w:val="008168F8"/>
    <w:rsid w:val="008206DB"/>
    <w:rsid w:val="00820AC9"/>
    <w:rsid w:val="00822E2F"/>
    <w:rsid w:val="00822E90"/>
    <w:rsid w:val="00824183"/>
    <w:rsid w:val="0082507E"/>
    <w:rsid w:val="00826994"/>
    <w:rsid w:val="00826CC6"/>
    <w:rsid w:val="008278C9"/>
    <w:rsid w:val="00830638"/>
    <w:rsid w:val="00831625"/>
    <w:rsid w:val="00831AC0"/>
    <w:rsid w:val="008343A1"/>
    <w:rsid w:val="00834726"/>
    <w:rsid w:val="008349C4"/>
    <w:rsid w:val="00834AFA"/>
    <w:rsid w:val="00834F6A"/>
    <w:rsid w:val="008354FC"/>
    <w:rsid w:val="00835795"/>
    <w:rsid w:val="00836441"/>
    <w:rsid w:val="00836B1E"/>
    <w:rsid w:val="00836DDE"/>
    <w:rsid w:val="00836F76"/>
    <w:rsid w:val="0083753F"/>
    <w:rsid w:val="0084032B"/>
    <w:rsid w:val="00841058"/>
    <w:rsid w:val="0084224B"/>
    <w:rsid w:val="00842B19"/>
    <w:rsid w:val="0084303C"/>
    <w:rsid w:val="00843176"/>
    <w:rsid w:val="00843D30"/>
    <w:rsid w:val="008441B8"/>
    <w:rsid w:val="00844503"/>
    <w:rsid w:val="00845129"/>
    <w:rsid w:val="00845A3D"/>
    <w:rsid w:val="008471CB"/>
    <w:rsid w:val="008471D2"/>
    <w:rsid w:val="00847873"/>
    <w:rsid w:val="00847F4B"/>
    <w:rsid w:val="00850A82"/>
    <w:rsid w:val="00852431"/>
    <w:rsid w:val="00852CE6"/>
    <w:rsid w:val="00853E0F"/>
    <w:rsid w:val="00855B73"/>
    <w:rsid w:val="00857122"/>
    <w:rsid w:val="0085713A"/>
    <w:rsid w:val="008575C7"/>
    <w:rsid w:val="00860B76"/>
    <w:rsid w:val="00861234"/>
    <w:rsid w:val="00861783"/>
    <w:rsid w:val="00861958"/>
    <w:rsid w:val="00861D0E"/>
    <w:rsid w:val="00862D8B"/>
    <w:rsid w:val="00863592"/>
    <w:rsid w:val="00864211"/>
    <w:rsid w:val="00864778"/>
    <w:rsid w:val="00865139"/>
    <w:rsid w:val="008661F1"/>
    <w:rsid w:val="008668D5"/>
    <w:rsid w:val="00871D6E"/>
    <w:rsid w:val="00872E4A"/>
    <w:rsid w:val="008733DD"/>
    <w:rsid w:val="0087490B"/>
    <w:rsid w:val="00875206"/>
    <w:rsid w:val="00877640"/>
    <w:rsid w:val="00877E6E"/>
    <w:rsid w:val="00880044"/>
    <w:rsid w:val="0088029D"/>
    <w:rsid w:val="00880540"/>
    <w:rsid w:val="008808C1"/>
    <w:rsid w:val="00880CF2"/>
    <w:rsid w:val="00881C3C"/>
    <w:rsid w:val="00881CB2"/>
    <w:rsid w:val="00883668"/>
    <w:rsid w:val="00883831"/>
    <w:rsid w:val="00884475"/>
    <w:rsid w:val="00884922"/>
    <w:rsid w:val="00885064"/>
    <w:rsid w:val="008854D5"/>
    <w:rsid w:val="0088566B"/>
    <w:rsid w:val="00886215"/>
    <w:rsid w:val="00886C78"/>
    <w:rsid w:val="00887004"/>
    <w:rsid w:val="00887747"/>
    <w:rsid w:val="008879D0"/>
    <w:rsid w:val="008904AD"/>
    <w:rsid w:val="00890C53"/>
    <w:rsid w:val="008919B4"/>
    <w:rsid w:val="00891BDB"/>
    <w:rsid w:val="00891C4B"/>
    <w:rsid w:val="008922BD"/>
    <w:rsid w:val="00892BB5"/>
    <w:rsid w:val="008959C4"/>
    <w:rsid w:val="00895AD6"/>
    <w:rsid w:val="00897073"/>
    <w:rsid w:val="008A0193"/>
    <w:rsid w:val="008A01C1"/>
    <w:rsid w:val="008A025D"/>
    <w:rsid w:val="008A0312"/>
    <w:rsid w:val="008A090F"/>
    <w:rsid w:val="008A0A4E"/>
    <w:rsid w:val="008A1423"/>
    <w:rsid w:val="008A182C"/>
    <w:rsid w:val="008A2F49"/>
    <w:rsid w:val="008A300F"/>
    <w:rsid w:val="008A3681"/>
    <w:rsid w:val="008A44B2"/>
    <w:rsid w:val="008A4585"/>
    <w:rsid w:val="008A46B5"/>
    <w:rsid w:val="008A46C6"/>
    <w:rsid w:val="008A5BBB"/>
    <w:rsid w:val="008A66BB"/>
    <w:rsid w:val="008A6770"/>
    <w:rsid w:val="008A7D52"/>
    <w:rsid w:val="008B09BB"/>
    <w:rsid w:val="008B0D29"/>
    <w:rsid w:val="008B1227"/>
    <w:rsid w:val="008B1363"/>
    <w:rsid w:val="008B138E"/>
    <w:rsid w:val="008B1417"/>
    <w:rsid w:val="008B39E1"/>
    <w:rsid w:val="008B40C5"/>
    <w:rsid w:val="008B5A58"/>
    <w:rsid w:val="008B6823"/>
    <w:rsid w:val="008B6999"/>
    <w:rsid w:val="008B7262"/>
    <w:rsid w:val="008B7E00"/>
    <w:rsid w:val="008B7EB8"/>
    <w:rsid w:val="008B7FF0"/>
    <w:rsid w:val="008C02EE"/>
    <w:rsid w:val="008C0F72"/>
    <w:rsid w:val="008C2491"/>
    <w:rsid w:val="008C2519"/>
    <w:rsid w:val="008C4F56"/>
    <w:rsid w:val="008C5AED"/>
    <w:rsid w:val="008C604C"/>
    <w:rsid w:val="008C6CA6"/>
    <w:rsid w:val="008C6F10"/>
    <w:rsid w:val="008C7ADC"/>
    <w:rsid w:val="008C7B2F"/>
    <w:rsid w:val="008C7CF1"/>
    <w:rsid w:val="008D264F"/>
    <w:rsid w:val="008D3231"/>
    <w:rsid w:val="008D3B02"/>
    <w:rsid w:val="008D417F"/>
    <w:rsid w:val="008D4685"/>
    <w:rsid w:val="008D4749"/>
    <w:rsid w:val="008D4808"/>
    <w:rsid w:val="008D56C9"/>
    <w:rsid w:val="008D776C"/>
    <w:rsid w:val="008D7DB4"/>
    <w:rsid w:val="008E0697"/>
    <w:rsid w:val="008E0AA5"/>
    <w:rsid w:val="008E168A"/>
    <w:rsid w:val="008E25E4"/>
    <w:rsid w:val="008E40E1"/>
    <w:rsid w:val="008E4421"/>
    <w:rsid w:val="008E497D"/>
    <w:rsid w:val="008E4E7D"/>
    <w:rsid w:val="008E520C"/>
    <w:rsid w:val="008E536C"/>
    <w:rsid w:val="008E5822"/>
    <w:rsid w:val="008E5BE0"/>
    <w:rsid w:val="008E61B8"/>
    <w:rsid w:val="008E696B"/>
    <w:rsid w:val="008E7312"/>
    <w:rsid w:val="008E754A"/>
    <w:rsid w:val="008F0409"/>
    <w:rsid w:val="008F06AB"/>
    <w:rsid w:val="008F0E39"/>
    <w:rsid w:val="008F37F7"/>
    <w:rsid w:val="008F39DD"/>
    <w:rsid w:val="008F3BDB"/>
    <w:rsid w:val="008F4F68"/>
    <w:rsid w:val="008F50CE"/>
    <w:rsid w:val="008F5F92"/>
    <w:rsid w:val="008F692B"/>
    <w:rsid w:val="009003DA"/>
    <w:rsid w:val="009008E5"/>
    <w:rsid w:val="00901F58"/>
    <w:rsid w:val="00902907"/>
    <w:rsid w:val="0090332D"/>
    <w:rsid w:val="0090533D"/>
    <w:rsid w:val="009053E1"/>
    <w:rsid w:val="009059B3"/>
    <w:rsid w:val="00905C96"/>
    <w:rsid w:val="00905DBC"/>
    <w:rsid w:val="00906BBC"/>
    <w:rsid w:val="00906C20"/>
    <w:rsid w:val="00906D05"/>
    <w:rsid w:val="009070FF"/>
    <w:rsid w:val="0091006D"/>
    <w:rsid w:val="009105D5"/>
    <w:rsid w:val="009109EE"/>
    <w:rsid w:val="00910E5D"/>
    <w:rsid w:val="009116E6"/>
    <w:rsid w:val="00911C7E"/>
    <w:rsid w:val="009124FD"/>
    <w:rsid w:val="0091369F"/>
    <w:rsid w:val="00914CC7"/>
    <w:rsid w:val="00914CFC"/>
    <w:rsid w:val="00914E3B"/>
    <w:rsid w:val="00914F83"/>
    <w:rsid w:val="009153F1"/>
    <w:rsid w:val="00915413"/>
    <w:rsid w:val="00915B7B"/>
    <w:rsid w:val="0091663B"/>
    <w:rsid w:val="00916886"/>
    <w:rsid w:val="00916C55"/>
    <w:rsid w:val="0091775E"/>
    <w:rsid w:val="009208DD"/>
    <w:rsid w:val="00920F41"/>
    <w:rsid w:val="009223CB"/>
    <w:rsid w:val="00922D33"/>
    <w:rsid w:val="00923B3D"/>
    <w:rsid w:val="00924619"/>
    <w:rsid w:val="00924A19"/>
    <w:rsid w:val="00925474"/>
    <w:rsid w:val="009264C4"/>
    <w:rsid w:val="00926E8A"/>
    <w:rsid w:val="009273C0"/>
    <w:rsid w:val="0093372E"/>
    <w:rsid w:val="00933A70"/>
    <w:rsid w:val="00933D52"/>
    <w:rsid w:val="009353C1"/>
    <w:rsid w:val="00935A81"/>
    <w:rsid w:val="0093619E"/>
    <w:rsid w:val="00936363"/>
    <w:rsid w:val="00936E41"/>
    <w:rsid w:val="009370A4"/>
    <w:rsid w:val="00942AFB"/>
    <w:rsid w:val="009438C8"/>
    <w:rsid w:val="00944397"/>
    <w:rsid w:val="009444B7"/>
    <w:rsid w:val="00946141"/>
    <w:rsid w:val="0095032F"/>
    <w:rsid w:val="00950432"/>
    <w:rsid w:val="00950CDB"/>
    <w:rsid w:val="00950E33"/>
    <w:rsid w:val="00950F79"/>
    <w:rsid w:val="009511CA"/>
    <w:rsid w:val="009520B4"/>
    <w:rsid w:val="009527F1"/>
    <w:rsid w:val="00952A4F"/>
    <w:rsid w:val="00953C2B"/>
    <w:rsid w:val="00953E73"/>
    <w:rsid w:val="00953F5E"/>
    <w:rsid w:val="009541E1"/>
    <w:rsid w:val="00954C38"/>
    <w:rsid w:val="00954D39"/>
    <w:rsid w:val="00955172"/>
    <w:rsid w:val="00955A2B"/>
    <w:rsid w:val="00956243"/>
    <w:rsid w:val="009562A2"/>
    <w:rsid w:val="009562B5"/>
    <w:rsid w:val="0095732C"/>
    <w:rsid w:val="00960384"/>
    <w:rsid w:val="00961392"/>
    <w:rsid w:val="00962FED"/>
    <w:rsid w:val="00963F41"/>
    <w:rsid w:val="009647FC"/>
    <w:rsid w:val="00964AEC"/>
    <w:rsid w:val="009655AB"/>
    <w:rsid w:val="009707AD"/>
    <w:rsid w:val="00971AFC"/>
    <w:rsid w:val="009721DE"/>
    <w:rsid w:val="00972571"/>
    <w:rsid w:val="009728F3"/>
    <w:rsid w:val="00972F9E"/>
    <w:rsid w:val="0097394B"/>
    <w:rsid w:val="00974D3E"/>
    <w:rsid w:val="009757D7"/>
    <w:rsid w:val="00976E10"/>
    <w:rsid w:val="00976E18"/>
    <w:rsid w:val="009772CB"/>
    <w:rsid w:val="00977441"/>
    <w:rsid w:val="00977D69"/>
    <w:rsid w:val="0098237C"/>
    <w:rsid w:val="0098246E"/>
    <w:rsid w:val="00982A60"/>
    <w:rsid w:val="00983860"/>
    <w:rsid w:val="00983F4F"/>
    <w:rsid w:val="00984080"/>
    <w:rsid w:val="00984117"/>
    <w:rsid w:val="00984D14"/>
    <w:rsid w:val="009861A9"/>
    <w:rsid w:val="00986798"/>
    <w:rsid w:val="009868D7"/>
    <w:rsid w:val="009868E8"/>
    <w:rsid w:val="0098794E"/>
    <w:rsid w:val="00987BDF"/>
    <w:rsid w:val="009901EF"/>
    <w:rsid w:val="00990764"/>
    <w:rsid w:val="0099291A"/>
    <w:rsid w:val="00992D02"/>
    <w:rsid w:val="009934A6"/>
    <w:rsid w:val="00993D42"/>
    <w:rsid w:val="00994FF7"/>
    <w:rsid w:val="00995022"/>
    <w:rsid w:val="009952F6"/>
    <w:rsid w:val="00995A5D"/>
    <w:rsid w:val="00997299"/>
    <w:rsid w:val="00997E24"/>
    <w:rsid w:val="009A0001"/>
    <w:rsid w:val="009A0AB4"/>
    <w:rsid w:val="009A0CEC"/>
    <w:rsid w:val="009A0CFB"/>
    <w:rsid w:val="009A170F"/>
    <w:rsid w:val="009A187B"/>
    <w:rsid w:val="009A1AF9"/>
    <w:rsid w:val="009A1BDA"/>
    <w:rsid w:val="009A20FF"/>
    <w:rsid w:val="009A2B29"/>
    <w:rsid w:val="009A2CD4"/>
    <w:rsid w:val="009A3316"/>
    <w:rsid w:val="009A3C55"/>
    <w:rsid w:val="009A429E"/>
    <w:rsid w:val="009A494C"/>
    <w:rsid w:val="009A4992"/>
    <w:rsid w:val="009A4E89"/>
    <w:rsid w:val="009A51B8"/>
    <w:rsid w:val="009A5762"/>
    <w:rsid w:val="009A5C11"/>
    <w:rsid w:val="009A634A"/>
    <w:rsid w:val="009A676C"/>
    <w:rsid w:val="009A6857"/>
    <w:rsid w:val="009A6DEB"/>
    <w:rsid w:val="009B0875"/>
    <w:rsid w:val="009B0AFA"/>
    <w:rsid w:val="009B0D8A"/>
    <w:rsid w:val="009B176B"/>
    <w:rsid w:val="009B2070"/>
    <w:rsid w:val="009B2CD0"/>
    <w:rsid w:val="009B3513"/>
    <w:rsid w:val="009B38A4"/>
    <w:rsid w:val="009B44B9"/>
    <w:rsid w:val="009B5552"/>
    <w:rsid w:val="009B65E1"/>
    <w:rsid w:val="009B65FB"/>
    <w:rsid w:val="009B6812"/>
    <w:rsid w:val="009B698C"/>
    <w:rsid w:val="009B6CD5"/>
    <w:rsid w:val="009B6EDF"/>
    <w:rsid w:val="009B778B"/>
    <w:rsid w:val="009B7AAA"/>
    <w:rsid w:val="009C089A"/>
    <w:rsid w:val="009C0B00"/>
    <w:rsid w:val="009C0BD1"/>
    <w:rsid w:val="009C130A"/>
    <w:rsid w:val="009C1598"/>
    <w:rsid w:val="009C19E1"/>
    <w:rsid w:val="009C1E16"/>
    <w:rsid w:val="009C20FC"/>
    <w:rsid w:val="009C23F1"/>
    <w:rsid w:val="009C2945"/>
    <w:rsid w:val="009C3CAD"/>
    <w:rsid w:val="009C5BEF"/>
    <w:rsid w:val="009C615F"/>
    <w:rsid w:val="009C66AC"/>
    <w:rsid w:val="009C6EB7"/>
    <w:rsid w:val="009C721A"/>
    <w:rsid w:val="009C794F"/>
    <w:rsid w:val="009D0D9A"/>
    <w:rsid w:val="009D0F83"/>
    <w:rsid w:val="009D0FE2"/>
    <w:rsid w:val="009D127E"/>
    <w:rsid w:val="009D131E"/>
    <w:rsid w:val="009D13E0"/>
    <w:rsid w:val="009D2862"/>
    <w:rsid w:val="009D475F"/>
    <w:rsid w:val="009D615C"/>
    <w:rsid w:val="009D68C3"/>
    <w:rsid w:val="009D7240"/>
    <w:rsid w:val="009E0152"/>
    <w:rsid w:val="009E1DBC"/>
    <w:rsid w:val="009E200B"/>
    <w:rsid w:val="009E2972"/>
    <w:rsid w:val="009E2CD2"/>
    <w:rsid w:val="009E2D3F"/>
    <w:rsid w:val="009E43B4"/>
    <w:rsid w:val="009E4B98"/>
    <w:rsid w:val="009E6742"/>
    <w:rsid w:val="009E7400"/>
    <w:rsid w:val="009E748B"/>
    <w:rsid w:val="009E7B17"/>
    <w:rsid w:val="009E7C54"/>
    <w:rsid w:val="009F0391"/>
    <w:rsid w:val="009F0B6B"/>
    <w:rsid w:val="009F0F87"/>
    <w:rsid w:val="009F17CC"/>
    <w:rsid w:val="009F1AC5"/>
    <w:rsid w:val="009F1EAE"/>
    <w:rsid w:val="009F3657"/>
    <w:rsid w:val="009F3C12"/>
    <w:rsid w:val="009F47D9"/>
    <w:rsid w:val="009F568B"/>
    <w:rsid w:val="009F5C73"/>
    <w:rsid w:val="009F75A8"/>
    <w:rsid w:val="009F7880"/>
    <w:rsid w:val="00A0083D"/>
    <w:rsid w:val="00A0091B"/>
    <w:rsid w:val="00A02441"/>
    <w:rsid w:val="00A03285"/>
    <w:rsid w:val="00A03ACD"/>
    <w:rsid w:val="00A03E98"/>
    <w:rsid w:val="00A046A9"/>
    <w:rsid w:val="00A04F39"/>
    <w:rsid w:val="00A053E9"/>
    <w:rsid w:val="00A05BD2"/>
    <w:rsid w:val="00A05E62"/>
    <w:rsid w:val="00A06ECB"/>
    <w:rsid w:val="00A0784E"/>
    <w:rsid w:val="00A07ECF"/>
    <w:rsid w:val="00A10F4A"/>
    <w:rsid w:val="00A11300"/>
    <w:rsid w:val="00A1155F"/>
    <w:rsid w:val="00A11A2C"/>
    <w:rsid w:val="00A12F0B"/>
    <w:rsid w:val="00A1423A"/>
    <w:rsid w:val="00A1443F"/>
    <w:rsid w:val="00A1549D"/>
    <w:rsid w:val="00A157B8"/>
    <w:rsid w:val="00A165FE"/>
    <w:rsid w:val="00A17745"/>
    <w:rsid w:val="00A17763"/>
    <w:rsid w:val="00A21855"/>
    <w:rsid w:val="00A22A7D"/>
    <w:rsid w:val="00A22F9A"/>
    <w:rsid w:val="00A235E2"/>
    <w:rsid w:val="00A23800"/>
    <w:rsid w:val="00A25297"/>
    <w:rsid w:val="00A256E4"/>
    <w:rsid w:val="00A25C2E"/>
    <w:rsid w:val="00A25CE4"/>
    <w:rsid w:val="00A2615F"/>
    <w:rsid w:val="00A26B7E"/>
    <w:rsid w:val="00A272CD"/>
    <w:rsid w:val="00A2734A"/>
    <w:rsid w:val="00A30352"/>
    <w:rsid w:val="00A3045E"/>
    <w:rsid w:val="00A32338"/>
    <w:rsid w:val="00A331E1"/>
    <w:rsid w:val="00A343E8"/>
    <w:rsid w:val="00A3542D"/>
    <w:rsid w:val="00A35757"/>
    <w:rsid w:val="00A35B9F"/>
    <w:rsid w:val="00A361AF"/>
    <w:rsid w:val="00A36B79"/>
    <w:rsid w:val="00A40004"/>
    <w:rsid w:val="00A404FB"/>
    <w:rsid w:val="00A4072D"/>
    <w:rsid w:val="00A40746"/>
    <w:rsid w:val="00A409DB"/>
    <w:rsid w:val="00A42057"/>
    <w:rsid w:val="00A43896"/>
    <w:rsid w:val="00A4534C"/>
    <w:rsid w:val="00A46CFB"/>
    <w:rsid w:val="00A47E71"/>
    <w:rsid w:val="00A50C10"/>
    <w:rsid w:val="00A51D07"/>
    <w:rsid w:val="00A53B14"/>
    <w:rsid w:val="00A53CAC"/>
    <w:rsid w:val="00A540AE"/>
    <w:rsid w:val="00A54635"/>
    <w:rsid w:val="00A54877"/>
    <w:rsid w:val="00A54EA0"/>
    <w:rsid w:val="00A551EE"/>
    <w:rsid w:val="00A55886"/>
    <w:rsid w:val="00A565DF"/>
    <w:rsid w:val="00A5679A"/>
    <w:rsid w:val="00A56D9D"/>
    <w:rsid w:val="00A57AAB"/>
    <w:rsid w:val="00A6086E"/>
    <w:rsid w:val="00A60E41"/>
    <w:rsid w:val="00A61A7C"/>
    <w:rsid w:val="00A62A9B"/>
    <w:rsid w:val="00A63F39"/>
    <w:rsid w:val="00A64BE0"/>
    <w:rsid w:val="00A65FA3"/>
    <w:rsid w:val="00A66446"/>
    <w:rsid w:val="00A66EAF"/>
    <w:rsid w:val="00A66FF7"/>
    <w:rsid w:val="00A71AB6"/>
    <w:rsid w:val="00A72378"/>
    <w:rsid w:val="00A724AF"/>
    <w:rsid w:val="00A75C49"/>
    <w:rsid w:val="00A75DCE"/>
    <w:rsid w:val="00A7601C"/>
    <w:rsid w:val="00A76208"/>
    <w:rsid w:val="00A76A1D"/>
    <w:rsid w:val="00A8010E"/>
    <w:rsid w:val="00A808A9"/>
    <w:rsid w:val="00A82C55"/>
    <w:rsid w:val="00A82CD3"/>
    <w:rsid w:val="00A83F11"/>
    <w:rsid w:val="00A83F87"/>
    <w:rsid w:val="00A84779"/>
    <w:rsid w:val="00A849ED"/>
    <w:rsid w:val="00A859D3"/>
    <w:rsid w:val="00A868F3"/>
    <w:rsid w:val="00A86B4D"/>
    <w:rsid w:val="00A8759D"/>
    <w:rsid w:val="00A87608"/>
    <w:rsid w:val="00A87D0B"/>
    <w:rsid w:val="00A9029E"/>
    <w:rsid w:val="00A90C60"/>
    <w:rsid w:val="00A90E14"/>
    <w:rsid w:val="00A90EC6"/>
    <w:rsid w:val="00A91271"/>
    <w:rsid w:val="00A91BDB"/>
    <w:rsid w:val="00A923C9"/>
    <w:rsid w:val="00A92F7B"/>
    <w:rsid w:val="00A9325F"/>
    <w:rsid w:val="00A93985"/>
    <w:rsid w:val="00A943FB"/>
    <w:rsid w:val="00A945B6"/>
    <w:rsid w:val="00A95936"/>
    <w:rsid w:val="00A97EE8"/>
    <w:rsid w:val="00AA0012"/>
    <w:rsid w:val="00AA0399"/>
    <w:rsid w:val="00AA3572"/>
    <w:rsid w:val="00AA360A"/>
    <w:rsid w:val="00AA39B6"/>
    <w:rsid w:val="00AA400F"/>
    <w:rsid w:val="00AA4287"/>
    <w:rsid w:val="00AA474B"/>
    <w:rsid w:val="00AA5AD9"/>
    <w:rsid w:val="00AA6030"/>
    <w:rsid w:val="00AA6615"/>
    <w:rsid w:val="00AA6FE9"/>
    <w:rsid w:val="00AA770A"/>
    <w:rsid w:val="00AA7756"/>
    <w:rsid w:val="00AB0331"/>
    <w:rsid w:val="00AB04F2"/>
    <w:rsid w:val="00AB0DB2"/>
    <w:rsid w:val="00AB498C"/>
    <w:rsid w:val="00AB4B00"/>
    <w:rsid w:val="00AB52C9"/>
    <w:rsid w:val="00AB5F00"/>
    <w:rsid w:val="00AB605E"/>
    <w:rsid w:val="00AC0CBF"/>
    <w:rsid w:val="00AC1385"/>
    <w:rsid w:val="00AC144F"/>
    <w:rsid w:val="00AC26F1"/>
    <w:rsid w:val="00AC2B33"/>
    <w:rsid w:val="00AC357A"/>
    <w:rsid w:val="00AC4971"/>
    <w:rsid w:val="00AC4B8B"/>
    <w:rsid w:val="00AC771D"/>
    <w:rsid w:val="00AC78C9"/>
    <w:rsid w:val="00AD0565"/>
    <w:rsid w:val="00AD060C"/>
    <w:rsid w:val="00AD08C7"/>
    <w:rsid w:val="00AD1ED3"/>
    <w:rsid w:val="00AD2ADA"/>
    <w:rsid w:val="00AD2C59"/>
    <w:rsid w:val="00AD340D"/>
    <w:rsid w:val="00AD46AB"/>
    <w:rsid w:val="00AD5E73"/>
    <w:rsid w:val="00AD6808"/>
    <w:rsid w:val="00AD686B"/>
    <w:rsid w:val="00AD78B9"/>
    <w:rsid w:val="00AE09C8"/>
    <w:rsid w:val="00AE25C8"/>
    <w:rsid w:val="00AE2DD8"/>
    <w:rsid w:val="00AE3C04"/>
    <w:rsid w:val="00AE5493"/>
    <w:rsid w:val="00AE5A9F"/>
    <w:rsid w:val="00AE5F28"/>
    <w:rsid w:val="00AE651A"/>
    <w:rsid w:val="00AE7896"/>
    <w:rsid w:val="00AF0252"/>
    <w:rsid w:val="00AF0923"/>
    <w:rsid w:val="00AF1F27"/>
    <w:rsid w:val="00AF20DF"/>
    <w:rsid w:val="00AF3463"/>
    <w:rsid w:val="00AF3E08"/>
    <w:rsid w:val="00AF4B21"/>
    <w:rsid w:val="00AF5A58"/>
    <w:rsid w:val="00AF5BB7"/>
    <w:rsid w:val="00AF6EE3"/>
    <w:rsid w:val="00AF799F"/>
    <w:rsid w:val="00B00B24"/>
    <w:rsid w:val="00B00E81"/>
    <w:rsid w:val="00B01BB2"/>
    <w:rsid w:val="00B02A84"/>
    <w:rsid w:val="00B03AB0"/>
    <w:rsid w:val="00B03F7A"/>
    <w:rsid w:val="00B0598B"/>
    <w:rsid w:val="00B05EDC"/>
    <w:rsid w:val="00B06B97"/>
    <w:rsid w:val="00B06E3A"/>
    <w:rsid w:val="00B0743C"/>
    <w:rsid w:val="00B07749"/>
    <w:rsid w:val="00B07886"/>
    <w:rsid w:val="00B10481"/>
    <w:rsid w:val="00B1090A"/>
    <w:rsid w:val="00B11281"/>
    <w:rsid w:val="00B11D1F"/>
    <w:rsid w:val="00B126AE"/>
    <w:rsid w:val="00B1308A"/>
    <w:rsid w:val="00B13B38"/>
    <w:rsid w:val="00B176C3"/>
    <w:rsid w:val="00B1797B"/>
    <w:rsid w:val="00B17CA1"/>
    <w:rsid w:val="00B20317"/>
    <w:rsid w:val="00B20DA4"/>
    <w:rsid w:val="00B21023"/>
    <w:rsid w:val="00B2193E"/>
    <w:rsid w:val="00B21CC5"/>
    <w:rsid w:val="00B21EE9"/>
    <w:rsid w:val="00B220C7"/>
    <w:rsid w:val="00B2237D"/>
    <w:rsid w:val="00B22645"/>
    <w:rsid w:val="00B22C78"/>
    <w:rsid w:val="00B2371E"/>
    <w:rsid w:val="00B23BCD"/>
    <w:rsid w:val="00B24558"/>
    <w:rsid w:val="00B24A67"/>
    <w:rsid w:val="00B26056"/>
    <w:rsid w:val="00B3023E"/>
    <w:rsid w:val="00B30E53"/>
    <w:rsid w:val="00B3127A"/>
    <w:rsid w:val="00B3143F"/>
    <w:rsid w:val="00B318E7"/>
    <w:rsid w:val="00B32619"/>
    <w:rsid w:val="00B327F9"/>
    <w:rsid w:val="00B3314C"/>
    <w:rsid w:val="00B36B2B"/>
    <w:rsid w:val="00B36E01"/>
    <w:rsid w:val="00B37247"/>
    <w:rsid w:val="00B403EE"/>
    <w:rsid w:val="00B40A41"/>
    <w:rsid w:val="00B41342"/>
    <w:rsid w:val="00B428C1"/>
    <w:rsid w:val="00B439BE"/>
    <w:rsid w:val="00B44E4E"/>
    <w:rsid w:val="00B45A98"/>
    <w:rsid w:val="00B46E01"/>
    <w:rsid w:val="00B47919"/>
    <w:rsid w:val="00B50166"/>
    <w:rsid w:val="00B508D7"/>
    <w:rsid w:val="00B5166A"/>
    <w:rsid w:val="00B516F7"/>
    <w:rsid w:val="00B53A19"/>
    <w:rsid w:val="00B5412B"/>
    <w:rsid w:val="00B5417F"/>
    <w:rsid w:val="00B55622"/>
    <w:rsid w:val="00B55D88"/>
    <w:rsid w:val="00B56810"/>
    <w:rsid w:val="00B5700C"/>
    <w:rsid w:val="00B570F1"/>
    <w:rsid w:val="00B57631"/>
    <w:rsid w:val="00B60100"/>
    <w:rsid w:val="00B6284C"/>
    <w:rsid w:val="00B6292B"/>
    <w:rsid w:val="00B6336F"/>
    <w:rsid w:val="00B63679"/>
    <w:rsid w:val="00B638C4"/>
    <w:rsid w:val="00B63FA3"/>
    <w:rsid w:val="00B6510E"/>
    <w:rsid w:val="00B6624A"/>
    <w:rsid w:val="00B66414"/>
    <w:rsid w:val="00B67998"/>
    <w:rsid w:val="00B67E6C"/>
    <w:rsid w:val="00B71700"/>
    <w:rsid w:val="00B71810"/>
    <w:rsid w:val="00B72262"/>
    <w:rsid w:val="00B72A92"/>
    <w:rsid w:val="00B72D93"/>
    <w:rsid w:val="00B73344"/>
    <w:rsid w:val="00B75E74"/>
    <w:rsid w:val="00B7624D"/>
    <w:rsid w:val="00B7665C"/>
    <w:rsid w:val="00B768FB"/>
    <w:rsid w:val="00B7766B"/>
    <w:rsid w:val="00B77E63"/>
    <w:rsid w:val="00B77EFF"/>
    <w:rsid w:val="00B801C5"/>
    <w:rsid w:val="00B811C6"/>
    <w:rsid w:val="00B82046"/>
    <w:rsid w:val="00B82B24"/>
    <w:rsid w:val="00B83929"/>
    <w:rsid w:val="00B83F40"/>
    <w:rsid w:val="00B84FB1"/>
    <w:rsid w:val="00B855F8"/>
    <w:rsid w:val="00B85A3B"/>
    <w:rsid w:val="00B87CC1"/>
    <w:rsid w:val="00B87E0E"/>
    <w:rsid w:val="00B903A8"/>
    <w:rsid w:val="00B90A5B"/>
    <w:rsid w:val="00B913C1"/>
    <w:rsid w:val="00B91C0F"/>
    <w:rsid w:val="00B922D3"/>
    <w:rsid w:val="00B92419"/>
    <w:rsid w:val="00B92483"/>
    <w:rsid w:val="00B9284F"/>
    <w:rsid w:val="00B9312F"/>
    <w:rsid w:val="00B9374A"/>
    <w:rsid w:val="00B93BA5"/>
    <w:rsid w:val="00B95000"/>
    <w:rsid w:val="00B95E15"/>
    <w:rsid w:val="00B966F0"/>
    <w:rsid w:val="00B96E1F"/>
    <w:rsid w:val="00B972E9"/>
    <w:rsid w:val="00B97E6A"/>
    <w:rsid w:val="00BA13CF"/>
    <w:rsid w:val="00BA15AE"/>
    <w:rsid w:val="00BA1E66"/>
    <w:rsid w:val="00BA1F6A"/>
    <w:rsid w:val="00BA22BE"/>
    <w:rsid w:val="00BA3C26"/>
    <w:rsid w:val="00BA4B21"/>
    <w:rsid w:val="00BA60AC"/>
    <w:rsid w:val="00BA6B3F"/>
    <w:rsid w:val="00BB06A0"/>
    <w:rsid w:val="00BB216D"/>
    <w:rsid w:val="00BB331F"/>
    <w:rsid w:val="00BB3D5C"/>
    <w:rsid w:val="00BB432A"/>
    <w:rsid w:val="00BB5B1E"/>
    <w:rsid w:val="00BB694B"/>
    <w:rsid w:val="00BB784C"/>
    <w:rsid w:val="00BC0F74"/>
    <w:rsid w:val="00BC111F"/>
    <w:rsid w:val="00BC1CCA"/>
    <w:rsid w:val="00BC29F6"/>
    <w:rsid w:val="00BC32D8"/>
    <w:rsid w:val="00BC3620"/>
    <w:rsid w:val="00BC38BD"/>
    <w:rsid w:val="00BC41E1"/>
    <w:rsid w:val="00BC57C0"/>
    <w:rsid w:val="00BC590D"/>
    <w:rsid w:val="00BC720E"/>
    <w:rsid w:val="00BC7E55"/>
    <w:rsid w:val="00BD020E"/>
    <w:rsid w:val="00BD027B"/>
    <w:rsid w:val="00BD1E68"/>
    <w:rsid w:val="00BD1FD5"/>
    <w:rsid w:val="00BD3182"/>
    <w:rsid w:val="00BD3710"/>
    <w:rsid w:val="00BD4488"/>
    <w:rsid w:val="00BD4665"/>
    <w:rsid w:val="00BD48E9"/>
    <w:rsid w:val="00BD4B16"/>
    <w:rsid w:val="00BD6019"/>
    <w:rsid w:val="00BD643D"/>
    <w:rsid w:val="00BD6E46"/>
    <w:rsid w:val="00BD7596"/>
    <w:rsid w:val="00BE010A"/>
    <w:rsid w:val="00BE02B9"/>
    <w:rsid w:val="00BE13D2"/>
    <w:rsid w:val="00BE1B91"/>
    <w:rsid w:val="00BE1C1E"/>
    <w:rsid w:val="00BE1ECA"/>
    <w:rsid w:val="00BE2420"/>
    <w:rsid w:val="00BE2897"/>
    <w:rsid w:val="00BE28C3"/>
    <w:rsid w:val="00BE3B64"/>
    <w:rsid w:val="00BE4403"/>
    <w:rsid w:val="00BE4ADC"/>
    <w:rsid w:val="00BE4FA8"/>
    <w:rsid w:val="00BE501E"/>
    <w:rsid w:val="00BE52C8"/>
    <w:rsid w:val="00BE6797"/>
    <w:rsid w:val="00BE687B"/>
    <w:rsid w:val="00BE6EE4"/>
    <w:rsid w:val="00BF0222"/>
    <w:rsid w:val="00BF1BC4"/>
    <w:rsid w:val="00BF2397"/>
    <w:rsid w:val="00BF2854"/>
    <w:rsid w:val="00BF34CD"/>
    <w:rsid w:val="00BF36A0"/>
    <w:rsid w:val="00BF3CB0"/>
    <w:rsid w:val="00BF45CD"/>
    <w:rsid w:val="00BF598E"/>
    <w:rsid w:val="00BF5BCA"/>
    <w:rsid w:val="00BF5F00"/>
    <w:rsid w:val="00BF60D9"/>
    <w:rsid w:val="00BF70BA"/>
    <w:rsid w:val="00BF73C5"/>
    <w:rsid w:val="00BF7566"/>
    <w:rsid w:val="00C0209D"/>
    <w:rsid w:val="00C02A04"/>
    <w:rsid w:val="00C03AED"/>
    <w:rsid w:val="00C03D42"/>
    <w:rsid w:val="00C03FBB"/>
    <w:rsid w:val="00C0473C"/>
    <w:rsid w:val="00C05792"/>
    <w:rsid w:val="00C06632"/>
    <w:rsid w:val="00C07409"/>
    <w:rsid w:val="00C109B3"/>
    <w:rsid w:val="00C127B5"/>
    <w:rsid w:val="00C12D97"/>
    <w:rsid w:val="00C1343D"/>
    <w:rsid w:val="00C1372F"/>
    <w:rsid w:val="00C1394F"/>
    <w:rsid w:val="00C14A59"/>
    <w:rsid w:val="00C14C17"/>
    <w:rsid w:val="00C15E08"/>
    <w:rsid w:val="00C17796"/>
    <w:rsid w:val="00C17811"/>
    <w:rsid w:val="00C17A7F"/>
    <w:rsid w:val="00C17DE4"/>
    <w:rsid w:val="00C20744"/>
    <w:rsid w:val="00C21046"/>
    <w:rsid w:val="00C21465"/>
    <w:rsid w:val="00C21A2F"/>
    <w:rsid w:val="00C21A41"/>
    <w:rsid w:val="00C21C75"/>
    <w:rsid w:val="00C21E23"/>
    <w:rsid w:val="00C21F41"/>
    <w:rsid w:val="00C22296"/>
    <w:rsid w:val="00C23428"/>
    <w:rsid w:val="00C236E5"/>
    <w:rsid w:val="00C23D7F"/>
    <w:rsid w:val="00C24142"/>
    <w:rsid w:val="00C241D6"/>
    <w:rsid w:val="00C242B2"/>
    <w:rsid w:val="00C24C49"/>
    <w:rsid w:val="00C25190"/>
    <w:rsid w:val="00C252C1"/>
    <w:rsid w:val="00C2555C"/>
    <w:rsid w:val="00C272EA"/>
    <w:rsid w:val="00C274FD"/>
    <w:rsid w:val="00C27A3B"/>
    <w:rsid w:val="00C27A81"/>
    <w:rsid w:val="00C27F07"/>
    <w:rsid w:val="00C304CB"/>
    <w:rsid w:val="00C30EBA"/>
    <w:rsid w:val="00C312D2"/>
    <w:rsid w:val="00C31C98"/>
    <w:rsid w:val="00C31F2D"/>
    <w:rsid w:val="00C335E9"/>
    <w:rsid w:val="00C3364D"/>
    <w:rsid w:val="00C34BB3"/>
    <w:rsid w:val="00C350E2"/>
    <w:rsid w:val="00C37FE7"/>
    <w:rsid w:val="00C408EE"/>
    <w:rsid w:val="00C40FBA"/>
    <w:rsid w:val="00C41648"/>
    <w:rsid w:val="00C41E7B"/>
    <w:rsid w:val="00C4502B"/>
    <w:rsid w:val="00C46FA3"/>
    <w:rsid w:val="00C47222"/>
    <w:rsid w:val="00C4756B"/>
    <w:rsid w:val="00C47B5C"/>
    <w:rsid w:val="00C47FD5"/>
    <w:rsid w:val="00C5039E"/>
    <w:rsid w:val="00C5081A"/>
    <w:rsid w:val="00C52D7B"/>
    <w:rsid w:val="00C52EC9"/>
    <w:rsid w:val="00C536F5"/>
    <w:rsid w:val="00C538E7"/>
    <w:rsid w:val="00C5521D"/>
    <w:rsid w:val="00C553A7"/>
    <w:rsid w:val="00C55405"/>
    <w:rsid w:val="00C55C35"/>
    <w:rsid w:val="00C55EB4"/>
    <w:rsid w:val="00C57255"/>
    <w:rsid w:val="00C60EF6"/>
    <w:rsid w:val="00C6123D"/>
    <w:rsid w:val="00C6130B"/>
    <w:rsid w:val="00C61893"/>
    <w:rsid w:val="00C64DDE"/>
    <w:rsid w:val="00C65AB8"/>
    <w:rsid w:val="00C6627C"/>
    <w:rsid w:val="00C676F9"/>
    <w:rsid w:val="00C6784A"/>
    <w:rsid w:val="00C67F8B"/>
    <w:rsid w:val="00C71587"/>
    <w:rsid w:val="00C7169A"/>
    <w:rsid w:val="00C71D49"/>
    <w:rsid w:val="00C724BC"/>
    <w:rsid w:val="00C72BFE"/>
    <w:rsid w:val="00C72EB5"/>
    <w:rsid w:val="00C73945"/>
    <w:rsid w:val="00C73BEF"/>
    <w:rsid w:val="00C73EF0"/>
    <w:rsid w:val="00C744A9"/>
    <w:rsid w:val="00C74665"/>
    <w:rsid w:val="00C7592E"/>
    <w:rsid w:val="00C75B14"/>
    <w:rsid w:val="00C76F40"/>
    <w:rsid w:val="00C80BD8"/>
    <w:rsid w:val="00C810C4"/>
    <w:rsid w:val="00C83454"/>
    <w:rsid w:val="00C836A2"/>
    <w:rsid w:val="00C84A42"/>
    <w:rsid w:val="00C85008"/>
    <w:rsid w:val="00C85336"/>
    <w:rsid w:val="00C8565A"/>
    <w:rsid w:val="00C8710E"/>
    <w:rsid w:val="00C90E3D"/>
    <w:rsid w:val="00C910C6"/>
    <w:rsid w:val="00C9179E"/>
    <w:rsid w:val="00C9192A"/>
    <w:rsid w:val="00C91ED2"/>
    <w:rsid w:val="00C9240D"/>
    <w:rsid w:val="00C9366F"/>
    <w:rsid w:val="00C947A6"/>
    <w:rsid w:val="00C94B01"/>
    <w:rsid w:val="00C94DFA"/>
    <w:rsid w:val="00C94FC1"/>
    <w:rsid w:val="00C955F4"/>
    <w:rsid w:val="00C95CD5"/>
    <w:rsid w:val="00C963C5"/>
    <w:rsid w:val="00CA04B7"/>
    <w:rsid w:val="00CA0592"/>
    <w:rsid w:val="00CA0832"/>
    <w:rsid w:val="00CA0B43"/>
    <w:rsid w:val="00CA19DA"/>
    <w:rsid w:val="00CA25B9"/>
    <w:rsid w:val="00CA3143"/>
    <w:rsid w:val="00CA342F"/>
    <w:rsid w:val="00CA3645"/>
    <w:rsid w:val="00CA47FC"/>
    <w:rsid w:val="00CA4DBD"/>
    <w:rsid w:val="00CA5B1B"/>
    <w:rsid w:val="00CA5CE7"/>
    <w:rsid w:val="00CA5D29"/>
    <w:rsid w:val="00CA660B"/>
    <w:rsid w:val="00CA661A"/>
    <w:rsid w:val="00CA715C"/>
    <w:rsid w:val="00CA7F3D"/>
    <w:rsid w:val="00CB068D"/>
    <w:rsid w:val="00CB0BB9"/>
    <w:rsid w:val="00CB12BF"/>
    <w:rsid w:val="00CB1E97"/>
    <w:rsid w:val="00CB20DA"/>
    <w:rsid w:val="00CB2BDD"/>
    <w:rsid w:val="00CB4DE1"/>
    <w:rsid w:val="00CB4E7D"/>
    <w:rsid w:val="00CB549C"/>
    <w:rsid w:val="00CB5CF3"/>
    <w:rsid w:val="00CB6373"/>
    <w:rsid w:val="00CB7527"/>
    <w:rsid w:val="00CB7655"/>
    <w:rsid w:val="00CB789B"/>
    <w:rsid w:val="00CC046F"/>
    <w:rsid w:val="00CC1071"/>
    <w:rsid w:val="00CC2428"/>
    <w:rsid w:val="00CC277D"/>
    <w:rsid w:val="00CC2ED7"/>
    <w:rsid w:val="00CC3082"/>
    <w:rsid w:val="00CC30A1"/>
    <w:rsid w:val="00CC36D6"/>
    <w:rsid w:val="00CC3EC3"/>
    <w:rsid w:val="00CC4A9C"/>
    <w:rsid w:val="00CC70EC"/>
    <w:rsid w:val="00CC7A5F"/>
    <w:rsid w:val="00CD02A0"/>
    <w:rsid w:val="00CD2C85"/>
    <w:rsid w:val="00CD2F74"/>
    <w:rsid w:val="00CD3A44"/>
    <w:rsid w:val="00CD3CBE"/>
    <w:rsid w:val="00CD550A"/>
    <w:rsid w:val="00CD5E97"/>
    <w:rsid w:val="00CD6CDD"/>
    <w:rsid w:val="00CD7093"/>
    <w:rsid w:val="00CD71E6"/>
    <w:rsid w:val="00CD7599"/>
    <w:rsid w:val="00CE00DD"/>
    <w:rsid w:val="00CE05CB"/>
    <w:rsid w:val="00CE10DA"/>
    <w:rsid w:val="00CE1DE8"/>
    <w:rsid w:val="00CE238F"/>
    <w:rsid w:val="00CE2EF2"/>
    <w:rsid w:val="00CE3353"/>
    <w:rsid w:val="00CE395C"/>
    <w:rsid w:val="00CE3FC3"/>
    <w:rsid w:val="00CE4481"/>
    <w:rsid w:val="00CE4689"/>
    <w:rsid w:val="00CE5090"/>
    <w:rsid w:val="00CE594B"/>
    <w:rsid w:val="00CE7393"/>
    <w:rsid w:val="00CE7DCB"/>
    <w:rsid w:val="00CF0A2B"/>
    <w:rsid w:val="00CF0C1A"/>
    <w:rsid w:val="00CF1E27"/>
    <w:rsid w:val="00CF1F3B"/>
    <w:rsid w:val="00CF2914"/>
    <w:rsid w:val="00CF3CBC"/>
    <w:rsid w:val="00CF5743"/>
    <w:rsid w:val="00CF6449"/>
    <w:rsid w:val="00CF6C8A"/>
    <w:rsid w:val="00CF7613"/>
    <w:rsid w:val="00D00109"/>
    <w:rsid w:val="00D001B0"/>
    <w:rsid w:val="00D0024D"/>
    <w:rsid w:val="00D03C28"/>
    <w:rsid w:val="00D04C11"/>
    <w:rsid w:val="00D05513"/>
    <w:rsid w:val="00D0560B"/>
    <w:rsid w:val="00D06F51"/>
    <w:rsid w:val="00D07792"/>
    <w:rsid w:val="00D07CAD"/>
    <w:rsid w:val="00D10122"/>
    <w:rsid w:val="00D10E6E"/>
    <w:rsid w:val="00D11A62"/>
    <w:rsid w:val="00D12082"/>
    <w:rsid w:val="00D12A80"/>
    <w:rsid w:val="00D13486"/>
    <w:rsid w:val="00D1459F"/>
    <w:rsid w:val="00D16F82"/>
    <w:rsid w:val="00D2096C"/>
    <w:rsid w:val="00D21074"/>
    <w:rsid w:val="00D226F9"/>
    <w:rsid w:val="00D22D0D"/>
    <w:rsid w:val="00D2397E"/>
    <w:rsid w:val="00D24E19"/>
    <w:rsid w:val="00D24F29"/>
    <w:rsid w:val="00D2548A"/>
    <w:rsid w:val="00D254D0"/>
    <w:rsid w:val="00D25C2E"/>
    <w:rsid w:val="00D26647"/>
    <w:rsid w:val="00D26F85"/>
    <w:rsid w:val="00D27A21"/>
    <w:rsid w:val="00D3036A"/>
    <w:rsid w:val="00D30D04"/>
    <w:rsid w:val="00D318E5"/>
    <w:rsid w:val="00D32016"/>
    <w:rsid w:val="00D3214C"/>
    <w:rsid w:val="00D32A0F"/>
    <w:rsid w:val="00D32C26"/>
    <w:rsid w:val="00D33BCF"/>
    <w:rsid w:val="00D3479A"/>
    <w:rsid w:val="00D352E5"/>
    <w:rsid w:val="00D35558"/>
    <w:rsid w:val="00D36E30"/>
    <w:rsid w:val="00D379B2"/>
    <w:rsid w:val="00D37D19"/>
    <w:rsid w:val="00D37E22"/>
    <w:rsid w:val="00D403CB"/>
    <w:rsid w:val="00D41106"/>
    <w:rsid w:val="00D42923"/>
    <w:rsid w:val="00D4294B"/>
    <w:rsid w:val="00D42CCA"/>
    <w:rsid w:val="00D430F7"/>
    <w:rsid w:val="00D4410E"/>
    <w:rsid w:val="00D44189"/>
    <w:rsid w:val="00D44F6D"/>
    <w:rsid w:val="00D452F6"/>
    <w:rsid w:val="00D45821"/>
    <w:rsid w:val="00D45B59"/>
    <w:rsid w:val="00D512F5"/>
    <w:rsid w:val="00D5177B"/>
    <w:rsid w:val="00D51DA0"/>
    <w:rsid w:val="00D523DC"/>
    <w:rsid w:val="00D5346A"/>
    <w:rsid w:val="00D545F6"/>
    <w:rsid w:val="00D55CCE"/>
    <w:rsid w:val="00D56132"/>
    <w:rsid w:val="00D57792"/>
    <w:rsid w:val="00D60595"/>
    <w:rsid w:val="00D617B1"/>
    <w:rsid w:val="00D620F4"/>
    <w:rsid w:val="00D62873"/>
    <w:rsid w:val="00D63699"/>
    <w:rsid w:val="00D649D4"/>
    <w:rsid w:val="00D64A9B"/>
    <w:rsid w:val="00D64E2F"/>
    <w:rsid w:val="00D65087"/>
    <w:rsid w:val="00D6586C"/>
    <w:rsid w:val="00D66505"/>
    <w:rsid w:val="00D67367"/>
    <w:rsid w:val="00D67AB5"/>
    <w:rsid w:val="00D71305"/>
    <w:rsid w:val="00D730FA"/>
    <w:rsid w:val="00D73FA4"/>
    <w:rsid w:val="00D7465F"/>
    <w:rsid w:val="00D7609B"/>
    <w:rsid w:val="00D76391"/>
    <w:rsid w:val="00D768EA"/>
    <w:rsid w:val="00D772AE"/>
    <w:rsid w:val="00D84168"/>
    <w:rsid w:val="00D841DB"/>
    <w:rsid w:val="00D84C76"/>
    <w:rsid w:val="00D85456"/>
    <w:rsid w:val="00D854C3"/>
    <w:rsid w:val="00D866D2"/>
    <w:rsid w:val="00D911F2"/>
    <w:rsid w:val="00D91F98"/>
    <w:rsid w:val="00D92170"/>
    <w:rsid w:val="00D9343D"/>
    <w:rsid w:val="00D9390A"/>
    <w:rsid w:val="00D94061"/>
    <w:rsid w:val="00D94C09"/>
    <w:rsid w:val="00D95323"/>
    <w:rsid w:val="00D95BB6"/>
    <w:rsid w:val="00D95BEF"/>
    <w:rsid w:val="00D96FA3"/>
    <w:rsid w:val="00D97A89"/>
    <w:rsid w:val="00DA27AD"/>
    <w:rsid w:val="00DA3509"/>
    <w:rsid w:val="00DA38A0"/>
    <w:rsid w:val="00DA45D9"/>
    <w:rsid w:val="00DA5090"/>
    <w:rsid w:val="00DA5FDE"/>
    <w:rsid w:val="00DA61F9"/>
    <w:rsid w:val="00DA6B2C"/>
    <w:rsid w:val="00DA72FE"/>
    <w:rsid w:val="00DB01BF"/>
    <w:rsid w:val="00DB0F11"/>
    <w:rsid w:val="00DB1A09"/>
    <w:rsid w:val="00DB1B3E"/>
    <w:rsid w:val="00DB2BC6"/>
    <w:rsid w:val="00DB4A81"/>
    <w:rsid w:val="00DB5619"/>
    <w:rsid w:val="00DB5772"/>
    <w:rsid w:val="00DB5E6C"/>
    <w:rsid w:val="00DB65EA"/>
    <w:rsid w:val="00DB7664"/>
    <w:rsid w:val="00DC01F4"/>
    <w:rsid w:val="00DC0486"/>
    <w:rsid w:val="00DC08FC"/>
    <w:rsid w:val="00DC0C27"/>
    <w:rsid w:val="00DC115B"/>
    <w:rsid w:val="00DC1902"/>
    <w:rsid w:val="00DC1BB5"/>
    <w:rsid w:val="00DC1BEA"/>
    <w:rsid w:val="00DC1D32"/>
    <w:rsid w:val="00DC2393"/>
    <w:rsid w:val="00DC2DE9"/>
    <w:rsid w:val="00DC33DB"/>
    <w:rsid w:val="00DC4574"/>
    <w:rsid w:val="00DC5359"/>
    <w:rsid w:val="00DC5383"/>
    <w:rsid w:val="00DC606B"/>
    <w:rsid w:val="00DC60B4"/>
    <w:rsid w:val="00DC6488"/>
    <w:rsid w:val="00DC7234"/>
    <w:rsid w:val="00DC7EDF"/>
    <w:rsid w:val="00DD0BC7"/>
    <w:rsid w:val="00DD0DB4"/>
    <w:rsid w:val="00DD17C8"/>
    <w:rsid w:val="00DD2AEF"/>
    <w:rsid w:val="00DD2DB2"/>
    <w:rsid w:val="00DD309A"/>
    <w:rsid w:val="00DD33B0"/>
    <w:rsid w:val="00DD3405"/>
    <w:rsid w:val="00DD48BA"/>
    <w:rsid w:val="00DD6315"/>
    <w:rsid w:val="00DD6922"/>
    <w:rsid w:val="00DD6C6B"/>
    <w:rsid w:val="00DD77FF"/>
    <w:rsid w:val="00DD7FA8"/>
    <w:rsid w:val="00DE0013"/>
    <w:rsid w:val="00DE029F"/>
    <w:rsid w:val="00DE1657"/>
    <w:rsid w:val="00DE1FAA"/>
    <w:rsid w:val="00DE3BC5"/>
    <w:rsid w:val="00DE3DF4"/>
    <w:rsid w:val="00DE568F"/>
    <w:rsid w:val="00DE5E6A"/>
    <w:rsid w:val="00DE6C10"/>
    <w:rsid w:val="00DE76E4"/>
    <w:rsid w:val="00DE7AE8"/>
    <w:rsid w:val="00DF06E9"/>
    <w:rsid w:val="00DF0A6D"/>
    <w:rsid w:val="00DF158B"/>
    <w:rsid w:val="00DF22B7"/>
    <w:rsid w:val="00DF2C9F"/>
    <w:rsid w:val="00DF37CF"/>
    <w:rsid w:val="00DF3855"/>
    <w:rsid w:val="00DF3A2B"/>
    <w:rsid w:val="00DF3ABB"/>
    <w:rsid w:val="00DF4997"/>
    <w:rsid w:val="00DF515A"/>
    <w:rsid w:val="00DF565B"/>
    <w:rsid w:val="00DF5787"/>
    <w:rsid w:val="00DF61F6"/>
    <w:rsid w:val="00DF62A8"/>
    <w:rsid w:val="00DF661E"/>
    <w:rsid w:val="00DF68B7"/>
    <w:rsid w:val="00E00C95"/>
    <w:rsid w:val="00E01527"/>
    <w:rsid w:val="00E0191D"/>
    <w:rsid w:val="00E025A2"/>
    <w:rsid w:val="00E02CA4"/>
    <w:rsid w:val="00E03044"/>
    <w:rsid w:val="00E040DE"/>
    <w:rsid w:val="00E0415D"/>
    <w:rsid w:val="00E052E1"/>
    <w:rsid w:val="00E063DC"/>
    <w:rsid w:val="00E0738A"/>
    <w:rsid w:val="00E078E2"/>
    <w:rsid w:val="00E079DD"/>
    <w:rsid w:val="00E07D30"/>
    <w:rsid w:val="00E107DD"/>
    <w:rsid w:val="00E10C68"/>
    <w:rsid w:val="00E11945"/>
    <w:rsid w:val="00E12AE2"/>
    <w:rsid w:val="00E13001"/>
    <w:rsid w:val="00E13146"/>
    <w:rsid w:val="00E1353A"/>
    <w:rsid w:val="00E13D34"/>
    <w:rsid w:val="00E140AA"/>
    <w:rsid w:val="00E1440D"/>
    <w:rsid w:val="00E15086"/>
    <w:rsid w:val="00E16544"/>
    <w:rsid w:val="00E16A07"/>
    <w:rsid w:val="00E16DF7"/>
    <w:rsid w:val="00E178FE"/>
    <w:rsid w:val="00E20567"/>
    <w:rsid w:val="00E20CAC"/>
    <w:rsid w:val="00E22D6B"/>
    <w:rsid w:val="00E23077"/>
    <w:rsid w:val="00E235FD"/>
    <w:rsid w:val="00E2374B"/>
    <w:rsid w:val="00E23872"/>
    <w:rsid w:val="00E23B15"/>
    <w:rsid w:val="00E25044"/>
    <w:rsid w:val="00E2585A"/>
    <w:rsid w:val="00E26F77"/>
    <w:rsid w:val="00E27494"/>
    <w:rsid w:val="00E309C2"/>
    <w:rsid w:val="00E30F23"/>
    <w:rsid w:val="00E331A4"/>
    <w:rsid w:val="00E333C3"/>
    <w:rsid w:val="00E34006"/>
    <w:rsid w:val="00E3449E"/>
    <w:rsid w:val="00E3517F"/>
    <w:rsid w:val="00E35C91"/>
    <w:rsid w:val="00E36876"/>
    <w:rsid w:val="00E37CC4"/>
    <w:rsid w:val="00E4017D"/>
    <w:rsid w:val="00E4059C"/>
    <w:rsid w:val="00E412BB"/>
    <w:rsid w:val="00E41BBB"/>
    <w:rsid w:val="00E41CC6"/>
    <w:rsid w:val="00E4258B"/>
    <w:rsid w:val="00E428F3"/>
    <w:rsid w:val="00E42B4A"/>
    <w:rsid w:val="00E431BB"/>
    <w:rsid w:val="00E4345C"/>
    <w:rsid w:val="00E43A5F"/>
    <w:rsid w:val="00E43EAC"/>
    <w:rsid w:val="00E44594"/>
    <w:rsid w:val="00E4461D"/>
    <w:rsid w:val="00E44FE8"/>
    <w:rsid w:val="00E451ED"/>
    <w:rsid w:val="00E468D4"/>
    <w:rsid w:val="00E46C48"/>
    <w:rsid w:val="00E4725E"/>
    <w:rsid w:val="00E47CD3"/>
    <w:rsid w:val="00E47E66"/>
    <w:rsid w:val="00E50184"/>
    <w:rsid w:val="00E50301"/>
    <w:rsid w:val="00E50727"/>
    <w:rsid w:val="00E511BA"/>
    <w:rsid w:val="00E51BCF"/>
    <w:rsid w:val="00E5356F"/>
    <w:rsid w:val="00E53AB0"/>
    <w:rsid w:val="00E55629"/>
    <w:rsid w:val="00E557FF"/>
    <w:rsid w:val="00E55860"/>
    <w:rsid w:val="00E558A3"/>
    <w:rsid w:val="00E56215"/>
    <w:rsid w:val="00E56E41"/>
    <w:rsid w:val="00E57014"/>
    <w:rsid w:val="00E57163"/>
    <w:rsid w:val="00E57F30"/>
    <w:rsid w:val="00E60996"/>
    <w:rsid w:val="00E60AC8"/>
    <w:rsid w:val="00E60E16"/>
    <w:rsid w:val="00E63099"/>
    <w:rsid w:val="00E632D5"/>
    <w:rsid w:val="00E649AF"/>
    <w:rsid w:val="00E6694B"/>
    <w:rsid w:val="00E678AD"/>
    <w:rsid w:val="00E67DF2"/>
    <w:rsid w:val="00E701C2"/>
    <w:rsid w:val="00E7101B"/>
    <w:rsid w:val="00E71471"/>
    <w:rsid w:val="00E71B05"/>
    <w:rsid w:val="00E73C68"/>
    <w:rsid w:val="00E7475D"/>
    <w:rsid w:val="00E74DFA"/>
    <w:rsid w:val="00E76636"/>
    <w:rsid w:val="00E76BCD"/>
    <w:rsid w:val="00E772A3"/>
    <w:rsid w:val="00E77592"/>
    <w:rsid w:val="00E77E0A"/>
    <w:rsid w:val="00E801F3"/>
    <w:rsid w:val="00E816D1"/>
    <w:rsid w:val="00E82968"/>
    <w:rsid w:val="00E833E6"/>
    <w:rsid w:val="00E8398E"/>
    <w:rsid w:val="00E84A10"/>
    <w:rsid w:val="00E84D1F"/>
    <w:rsid w:val="00E85C3E"/>
    <w:rsid w:val="00E85F09"/>
    <w:rsid w:val="00E86115"/>
    <w:rsid w:val="00E868D7"/>
    <w:rsid w:val="00E87E5C"/>
    <w:rsid w:val="00E90F08"/>
    <w:rsid w:val="00E91F53"/>
    <w:rsid w:val="00E9210C"/>
    <w:rsid w:val="00E939C8"/>
    <w:rsid w:val="00E94718"/>
    <w:rsid w:val="00E9587D"/>
    <w:rsid w:val="00E95884"/>
    <w:rsid w:val="00E9727F"/>
    <w:rsid w:val="00E977F1"/>
    <w:rsid w:val="00E97CD8"/>
    <w:rsid w:val="00EA09AE"/>
    <w:rsid w:val="00EA18A1"/>
    <w:rsid w:val="00EA22E6"/>
    <w:rsid w:val="00EA2818"/>
    <w:rsid w:val="00EA3338"/>
    <w:rsid w:val="00EA3778"/>
    <w:rsid w:val="00EA4574"/>
    <w:rsid w:val="00EA5245"/>
    <w:rsid w:val="00EA5B1F"/>
    <w:rsid w:val="00EA6597"/>
    <w:rsid w:val="00EA7511"/>
    <w:rsid w:val="00EA7AB7"/>
    <w:rsid w:val="00EB03DE"/>
    <w:rsid w:val="00EB06DA"/>
    <w:rsid w:val="00EB1194"/>
    <w:rsid w:val="00EB2A00"/>
    <w:rsid w:val="00EB3F35"/>
    <w:rsid w:val="00EB45A3"/>
    <w:rsid w:val="00EB4AF0"/>
    <w:rsid w:val="00EB4D01"/>
    <w:rsid w:val="00EB62C8"/>
    <w:rsid w:val="00EB63BF"/>
    <w:rsid w:val="00EB64E2"/>
    <w:rsid w:val="00EB71DB"/>
    <w:rsid w:val="00EB7315"/>
    <w:rsid w:val="00EB7D95"/>
    <w:rsid w:val="00EC0244"/>
    <w:rsid w:val="00EC06AC"/>
    <w:rsid w:val="00EC128C"/>
    <w:rsid w:val="00EC488C"/>
    <w:rsid w:val="00EC4BD9"/>
    <w:rsid w:val="00EC62F6"/>
    <w:rsid w:val="00EC65B3"/>
    <w:rsid w:val="00EC7495"/>
    <w:rsid w:val="00ED0333"/>
    <w:rsid w:val="00ED144B"/>
    <w:rsid w:val="00ED1522"/>
    <w:rsid w:val="00ED1F90"/>
    <w:rsid w:val="00ED2431"/>
    <w:rsid w:val="00ED39D3"/>
    <w:rsid w:val="00ED48A8"/>
    <w:rsid w:val="00ED6882"/>
    <w:rsid w:val="00EE001F"/>
    <w:rsid w:val="00EE08DE"/>
    <w:rsid w:val="00EE0B90"/>
    <w:rsid w:val="00EE0C91"/>
    <w:rsid w:val="00EE0DC1"/>
    <w:rsid w:val="00EE195B"/>
    <w:rsid w:val="00EE2311"/>
    <w:rsid w:val="00EE2E46"/>
    <w:rsid w:val="00EE357B"/>
    <w:rsid w:val="00EE41CD"/>
    <w:rsid w:val="00EE4ACE"/>
    <w:rsid w:val="00EE5288"/>
    <w:rsid w:val="00EE717A"/>
    <w:rsid w:val="00EE7BF6"/>
    <w:rsid w:val="00EF0D7F"/>
    <w:rsid w:val="00EF12E8"/>
    <w:rsid w:val="00EF181A"/>
    <w:rsid w:val="00EF1B39"/>
    <w:rsid w:val="00EF1EED"/>
    <w:rsid w:val="00EF2AF6"/>
    <w:rsid w:val="00EF57D7"/>
    <w:rsid w:val="00EF5CBD"/>
    <w:rsid w:val="00EF69D3"/>
    <w:rsid w:val="00EF6BD2"/>
    <w:rsid w:val="00EF712D"/>
    <w:rsid w:val="00EF741D"/>
    <w:rsid w:val="00EF7549"/>
    <w:rsid w:val="00EF7A31"/>
    <w:rsid w:val="00EF7B3F"/>
    <w:rsid w:val="00EF7F50"/>
    <w:rsid w:val="00F00758"/>
    <w:rsid w:val="00F01697"/>
    <w:rsid w:val="00F04F2B"/>
    <w:rsid w:val="00F05F81"/>
    <w:rsid w:val="00F07139"/>
    <w:rsid w:val="00F10018"/>
    <w:rsid w:val="00F10FC9"/>
    <w:rsid w:val="00F110BE"/>
    <w:rsid w:val="00F11372"/>
    <w:rsid w:val="00F11411"/>
    <w:rsid w:val="00F11801"/>
    <w:rsid w:val="00F12E4E"/>
    <w:rsid w:val="00F12E7F"/>
    <w:rsid w:val="00F13871"/>
    <w:rsid w:val="00F14B29"/>
    <w:rsid w:val="00F15B98"/>
    <w:rsid w:val="00F166EC"/>
    <w:rsid w:val="00F16F4B"/>
    <w:rsid w:val="00F200CC"/>
    <w:rsid w:val="00F20565"/>
    <w:rsid w:val="00F20908"/>
    <w:rsid w:val="00F21AC2"/>
    <w:rsid w:val="00F224A8"/>
    <w:rsid w:val="00F23619"/>
    <w:rsid w:val="00F238F0"/>
    <w:rsid w:val="00F247F9"/>
    <w:rsid w:val="00F25722"/>
    <w:rsid w:val="00F25A86"/>
    <w:rsid w:val="00F25DD8"/>
    <w:rsid w:val="00F26741"/>
    <w:rsid w:val="00F272E4"/>
    <w:rsid w:val="00F30188"/>
    <w:rsid w:val="00F30590"/>
    <w:rsid w:val="00F30752"/>
    <w:rsid w:val="00F307AC"/>
    <w:rsid w:val="00F312C3"/>
    <w:rsid w:val="00F331C4"/>
    <w:rsid w:val="00F3356B"/>
    <w:rsid w:val="00F33919"/>
    <w:rsid w:val="00F33B0C"/>
    <w:rsid w:val="00F34F1F"/>
    <w:rsid w:val="00F36B36"/>
    <w:rsid w:val="00F36F3B"/>
    <w:rsid w:val="00F370CF"/>
    <w:rsid w:val="00F37400"/>
    <w:rsid w:val="00F37B08"/>
    <w:rsid w:val="00F37FE4"/>
    <w:rsid w:val="00F408C6"/>
    <w:rsid w:val="00F408EF"/>
    <w:rsid w:val="00F411BF"/>
    <w:rsid w:val="00F4231A"/>
    <w:rsid w:val="00F42913"/>
    <w:rsid w:val="00F42E20"/>
    <w:rsid w:val="00F43594"/>
    <w:rsid w:val="00F43D87"/>
    <w:rsid w:val="00F44333"/>
    <w:rsid w:val="00F4449B"/>
    <w:rsid w:val="00F44506"/>
    <w:rsid w:val="00F44A72"/>
    <w:rsid w:val="00F457CC"/>
    <w:rsid w:val="00F4653A"/>
    <w:rsid w:val="00F472EE"/>
    <w:rsid w:val="00F473B8"/>
    <w:rsid w:val="00F477CF"/>
    <w:rsid w:val="00F47E50"/>
    <w:rsid w:val="00F517FF"/>
    <w:rsid w:val="00F51E4C"/>
    <w:rsid w:val="00F52B0B"/>
    <w:rsid w:val="00F52C3B"/>
    <w:rsid w:val="00F5333E"/>
    <w:rsid w:val="00F54513"/>
    <w:rsid w:val="00F54A53"/>
    <w:rsid w:val="00F554B4"/>
    <w:rsid w:val="00F573A1"/>
    <w:rsid w:val="00F60799"/>
    <w:rsid w:val="00F60DDA"/>
    <w:rsid w:val="00F613E4"/>
    <w:rsid w:val="00F62310"/>
    <w:rsid w:val="00F62489"/>
    <w:rsid w:val="00F6261C"/>
    <w:rsid w:val="00F63717"/>
    <w:rsid w:val="00F63AC7"/>
    <w:rsid w:val="00F63B43"/>
    <w:rsid w:val="00F63F62"/>
    <w:rsid w:val="00F64C7A"/>
    <w:rsid w:val="00F656DC"/>
    <w:rsid w:val="00F66295"/>
    <w:rsid w:val="00F67434"/>
    <w:rsid w:val="00F67485"/>
    <w:rsid w:val="00F704B5"/>
    <w:rsid w:val="00F7288F"/>
    <w:rsid w:val="00F74967"/>
    <w:rsid w:val="00F7509B"/>
    <w:rsid w:val="00F75781"/>
    <w:rsid w:val="00F75F59"/>
    <w:rsid w:val="00F8004D"/>
    <w:rsid w:val="00F800D7"/>
    <w:rsid w:val="00F80894"/>
    <w:rsid w:val="00F80BF8"/>
    <w:rsid w:val="00F80D75"/>
    <w:rsid w:val="00F823BD"/>
    <w:rsid w:val="00F82EEC"/>
    <w:rsid w:val="00F83C8D"/>
    <w:rsid w:val="00F84177"/>
    <w:rsid w:val="00F84DFF"/>
    <w:rsid w:val="00F86563"/>
    <w:rsid w:val="00F86D13"/>
    <w:rsid w:val="00F87625"/>
    <w:rsid w:val="00F8780E"/>
    <w:rsid w:val="00F879D2"/>
    <w:rsid w:val="00F87D1A"/>
    <w:rsid w:val="00F87D37"/>
    <w:rsid w:val="00F907B1"/>
    <w:rsid w:val="00F90A1F"/>
    <w:rsid w:val="00F91379"/>
    <w:rsid w:val="00F92697"/>
    <w:rsid w:val="00F93045"/>
    <w:rsid w:val="00F937F9"/>
    <w:rsid w:val="00F93BFE"/>
    <w:rsid w:val="00F93D90"/>
    <w:rsid w:val="00F94CB0"/>
    <w:rsid w:val="00F94CDC"/>
    <w:rsid w:val="00F94D6C"/>
    <w:rsid w:val="00F95E48"/>
    <w:rsid w:val="00F967C6"/>
    <w:rsid w:val="00F97C66"/>
    <w:rsid w:val="00F97ECD"/>
    <w:rsid w:val="00FA011F"/>
    <w:rsid w:val="00FA039F"/>
    <w:rsid w:val="00FA1F80"/>
    <w:rsid w:val="00FA245E"/>
    <w:rsid w:val="00FA2F61"/>
    <w:rsid w:val="00FA30EF"/>
    <w:rsid w:val="00FA3C29"/>
    <w:rsid w:val="00FA3E22"/>
    <w:rsid w:val="00FA4AFE"/>
    <w:rsid w:val="00FA5034"/>
    <w:rsid w:val="00FA63D0"/>
    <w:rsid w:val="00FA696E"/>
    <w:rsid w:val="00FA6D77"/>
    <w:rsid w:val="00FA70A8"/>
    <w:rsid w:val="00FA75B3"/>
    <w:rsid w:val="00FB0C2C"/>
    <w:rsid w:val="00FB1929"/>
    <w:rsid w:val="00FB1F5B"/>
    <w:rsid w:val="00FB2C8C"/>
    <w:rsid w:val="00FB33D2"/>
    <w:rsid w:val="00FB40C9"/>
    <w:rsid w:val="00FB41DB"/>
    <w:rsid w:val="00FB49C1"/>
    <w:rsid w:val="00FB53C3"/>
    <w:rsid w:val="00FB6662"/>
    <w:rsid w:val="00FB78A0"/>
    <w:rsid w:val="00FB7B6E"/>
    <w:rsid w:val="00FC1027"/>
    <w:rsid w:val="00FC296E"/>
    <w:rsid w:val="00FC2A92"/>
    <w:rsid w:val="00FC2F18"/>
    <w:rsid w:val="00FC3799"/>
    <w:rsid w:val="00FC39F9"/>
    <w:rsid w:val="00FC3D9B"/>
    <w:rsid w:val="00FC446D"/>
    <w:rsid w:val="00FC4FCC"/>
    <w:rsid w:val="00FC532C"/>
    <w:rsid w:val="00FC55CA"/>
    <w:rsid w:val="00FC606A"/>
    <w:rsid w:val="00FC757B"/>
    <w:rsid w:val="00FC7F03"/>
    <w:rsid w:val="00FD018E"/>
    <w:rsid w:val="00FD06EE"/>
    <w:rsid w:val="00FD197A"/>
    <w:rsid w:val="00FD22D1"/>
    <w:rsid w:val="00FD2D6C"/>
    <w:rsid w:val="00FD32CD"/>
    <w:rsid w:val="00FD4143"/>
    <w:rsid w:val="00FD4D83"/>
    <w:rsid w:val="00FD543B"/>
    <w:rsid w:val="00FD6942"/>
    <w:rsid w:val="00FD6AC2"/>
    <w:rsid w:val="00FD7997"/>
    <w:rsid w:val="00FE01D7"/>
    <w:rsid w:val="00FE0A1B"/>
    <w:rsid w:val="00FE0E78"/>
    <w:rsid w:val="00FE1A53"/>
    <w:rsid w:val="00FE1F3F"/>
    <w:rsid w:val="00FE2499"/>
    <w:rsid w:val="00FE28CD"/>
    <w:rsid w:val="00FE2BA1"/>
    <w:rsid w:val="00FE2FBC"/>
    <w:rsid w:val="00FE3738"/>
    <w:rsid w:val="00FE3FA1"/>
    <w:rsid w:val="00FE41E8"/>
    <w:rsid w:val="00FE4CED"/>
    <w:rsid w:val="00FE591E"/>
    <w:rsid w:val="00FE5928"/>
    <w:rsid w:val="00FE74C4"/>
    <w:rsid w:val="00FE7E19"/>
    <w:rsid w:val="00FF0C1F"/>
    <w:rsid w:val="00FF1B3D"/>
    <w:rsid w:val="00FF1E7E"/>
    <w:rsid w:val="00FF3065"/>
    <w:rsid w:val="00FF380D"/>
    <w:rsid w:val="00FF3A46"/>
    <w:rsid w:val="00FF457B"/>
    <w:rsid w:val="00FF47B5"/>
    <w:rsid w:val="00FF5388"/>
    <w:rsid w:val="00FF5A4D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56243"/>
    <w:rPr>
      <w:sz w:val="24"/>
      <w:szCs w:val="24"/>
    </w:rPr>
  </w:style>
  <w:style w:type="paragraph" w:styleId="1">
    <w:name w:val="heading 1"/>
    <w:basedOn w:val="a2"/>
    <w:next w:val="a2"/>
    <w:uiPriority w:val="9"/>
    <w:qFormat/>
    <w:rsid w:val="00956243"/>
    <w:pPr>
      <w:keepNext/>
      <w:pageBreakBefore/>
      <w:numPr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1"/>
    <w:uiPriority w:val="9"/>
    <w:qFormat/>
    <w:rsid w:val="00956243"/>
    <w:pPr>
      <w:numPr>
        <w:ilvl w:val="1"/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956243"/>
    <w:pPr>
      <w:numPr>
        <w:ilvl w:val="2"/>
        <w:numId w:val="13"/>
      </w:numPr>
      <w:tabs>
        <w:tab w:val="left" w:pos="36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2"/>
    </w:pPr>
    <w:rPr>
      <w:rFonts w:cs="Arial"/>
      <w:b/>
      <w:bCs/>
      <w:szCs w:val="26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,H4"/>
    <w:basedOn w:val="a2"/>
    <w:next w:val="a2"/>
    <w:link w:val="40"/>
    <w:uiPriority w:val="9"/>
    <w:qFormat/>
    <w:rsid w:val="00956243"/>
    <w:pPr>
      <w:widowControl w:val="0"/>
      <w:numPr>
        <w:ilvl w:val="4"/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3"/>
    </w:pPr>
    <w:rPr>
      <w:rFonts w:eastAsia="PMingLiU"/>
      <w:bCs/>
      <w:kern w:val="2"/>
      <w:szCs w:val="28"/>
      <w:lang w:eastAsia="zh-TW"/>
    </w:rPr>
  </w:style>
  <w:style w:type="paragraph" w:styleId="5">
    <w:name w:val="heading 5"/>
    <w:basedOn w:val="a2"/>
    <w:next w:val="a2"/>
    <w:uiPriority w:val="9"/>
    <w:qFormat/>
    <w:rsid w:val="00956243"/>
    <w:pPr>
      <w:widowControl w:val="0"/>
      <w:numPr>
        <w:ilvl w:val="4"/>
        <w:numId w:val="2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2592" w:hanging="1296"/>
      <w:outlineLvl w:val="4"/>
    </w:pPr>
    <w:rPr>
      <w:rFonts w:ascii="Arial" w:eastAsia="PMingLiU" w:hAnsi="Arial"/>
      <w:bCs/>
      <w:iCs/>
      <w:kern w:val="2"/>
      <w:sz w:val="20"/>
      <w:szCs w:val="26"/>
      <w:lang w:eastAsia="zh-TW"/>
    </w:rPr>
  </w:style>
  <w:style w:type="paragraph" w:styleId="6">
    <w:name w:val="heading 6"/>
    <w:basedOn w:val="a2"/>
    <w:next w:val="a2"/>
    <w:qFormat/>
    <w:rsid w:val="00956243"/>
    <w:pPr>
      <w:numPr>
        <w:ilvl w:val="5"/>
        <w:numId w:val="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024"/>
      <w:outlineLvl w:val="5"/>
    </w:pPr>
    <w:rPr>
      <w:rFonts w:ascii="Arial" w:hAnsi="Arial"/>
      <w:bCs/>
      <w:sz w:val="20"/>
      <w:szCs w:val="22"/>
    </w:rPr>
  </w:style>
  <w:style w:type="paragraph" w:styleId="7">
    <w:name w:val="heading 7"/>
    <w:basedOn w:val="a2"/>
    <w:next w:val="a2"/>
    <w:qFormat/>
    <w:rsid w:val="00956243"/>
    <w:pPr>
      <w:numPr>
        <w:ilvl w:val="6"/>
        <w:numId w:val="4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600" w:hanging="1440"/>
      <w:outlineLvl w:val="6"/>
    </w:pPr>
    <w:rPr>
      <w:rFonts w:ascii="Arial" w:hAnsi="Arial"/>
      <w:sz w:val="20"/>
    </w:rPr>
  </w:style>
  <w:style w:type="paragraph" w:styleId="8">
    <w:name w:val="heading 8"/>
    <w:basedOn w:val="a2"/>
    <w:next w:val="a2"/>
    <w:qFormat/>
    <w:rsid w:val="00956243"/>
    <w:pPr>
      <w:numPr>
        <w:ilvl w:val="7"/>
        <w:numId w:val="5"/>
      </w:numPr>
      <w:tabs>
        <w:tab w:val="left" w:pos="360"/>
        <w:tab w:val="left" w:pos="720"/>
        <w:tab w:val="left" w:pos="108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032" w:hanging="1584"/>
      <w:outlineLvl w:val="7"/>
    </w:pPr>
    <w:rPr>
      <w:rFonts w:ascii="Arial" w:hAnsi="Arial"/>
      <w:iCs/>
      <w:sz w:val="20"/>
    </w:rPr>
  </w:style>
  <w:style w:type="paragraph" w:styleId="9">
    <w:name w:val="heading 9"/>
    <w:basedOn w:val="a2"/>
    <w:next w:val="a2"/>
    <w:qFormat/>
    <w:rsid w:val="00956243"/>
    <w:pPr>
      <w:numPr>
        <w:ilvl w:val="8"/>
        <w:numId w:val="6"/>
      </w:numPr>
      <w:tabs>
        <w:tab w:val="clear" w:pos="2152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608" w:hanging="1872"/>
      <w:outlineLvl w:val="8"/>
    </w:pPr>
    <w:rPr>
      <w:rFonts w:ascii="Arial" w:hAnsi="Arial" w:cs="Arial"/>
      <w:sz w:val="20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1">
    <w:name w:val="Заголовок 2 Знак"/>
    <w:basedOn w:val="a3"/>
    <w:link w:val="2"/>
    <w:uiPriority w:val="9"/>
    <w:rsid w:val="009A5C11"/>
    <w:rPr>
      <w:rFonts w:cs="Arial"/>
      <w:b/>
      <w:bCs/>
      <w:iCs/>
      <w:sz w:val="24"/>
      <w:szCs w:val="28"/>
    </w:rPr>
  </w:style>
  <w:style w:type="character" w:customStyle="1" w:styleId="30">
    <w:name w:val="Заголовок 3 Знак"/>
    <w:basedOn w:val="a3"/>
    <w:link w:val="3"/>
    <w:uiPriority w:val="9"/>
    <w:rsid w:val="009A5C11"/>
    <w:rPr>
      <w:rFonts w:cs="Arial"/>
      <w:b/>
      <w:bCs/>
      <w:sz w:val="24"/>
      <w:szCs w:val="26"/>
    </w:rPr>
  </w:style>
  <w:style w:type="paragraph" w:styleId="a6">
    <w:name w:val="Plain Text"/>
    <w:basedOn w:val="a2"/>
    <w:rsid w:val="00956243"/>
    <w:rPr>
      <w:rFonts w:ascii="SimSun" w:hAnsi="Courier New" w:cs="Courier New"/>
      <w:szCs w:val="21"/>
    </w:rPr>
  </w:style>
  <w:style w:type="paragraph" w:styleId="22">
    <w:name w:val="Body Text Indent 2"/>
    <w:basedOn w:val="a2"/>
    <w:link w:val="23"/>
    <w:rsid w:val="00956243"/>
    <w:pPr>
      <w:ind w:leftChars="857" w:left="1800"/>
    </w:pPr>
  </w:style>
  <w:style w:type="character" w:customStyle="1" w:styleId="23">
    <w:name w:val="Основной текст с отступом 2 Знак"/>
    <w:basedOn w:val="a3"/>
    <w:link w:val="22"/>
    <w:rsid w:val="00F60799"/>
    <w:rPr>
      <w:rFonts w:eastAsia="SimSun"/>
      <w:sz w:val="24"/>
      <w:szCs w:val="24"/>
      <w:lang w:val="en-US" w:eastAsia="zh-CN" w:bidi="ar-SA"/>
    </w:rPr>
  </w:style>
  <w:style w:type="paragraph" w:styleId="a7">
    <w:name w:val="caption"/>
    <w:basedOn w:val="a2"/>
    <w:next w:val="a2"/>
    <w:qFormat/>
    <w:rsid w:val="00956243"/>
    <w:pPr>
      <w:spacing w:before="152" w:after="160"/>
    </w:pPr>
    <w:rPr>
      <w:rFonts w:ascii="Arial" w:eastAsia="SimHei" w:hAnsi="Arial" w:cs="Arial"/>
      <w:szCs w:val="20"/>
    </w:rPr>
  </w:style>
  <w:style w:type="paragraph" w:styleId="a8">
    <w:name w:val="Body Text"/>
    <w:basedOn w:val="a2"/>
    <w:link w:val="a9"/>
    <w:rsid w:val="00956243"/>
    <w:pPr>
      <w:ind w:rightChars="-167" w:right="-334"/>
    </w:pPr>
    <w:rPr>
      <w:spacing w:val="4"/>
      <w:kern w:val="56"/>
    </w:rPr>
  </w:style>
  <w:style w:type="character" w:customStyle="1" w:styleId="a9">
    <w:name w:val="Основной текст Знак"/>
    <w:basedOn w:val="a3"/>
    <w:link w:val="a8"/>
    <w:rsid w:val="00481E3A"/>
    <w:rPr>
      <w:rFonts w:eastAsia="SimSun"/>
      <w:spacing w:val="4"/>
      <w:kern w:val="56"/>
      <w:sz w:val="24"/>
      <w:szCs w:val="24"/>
      <w:lang w:val="en-US" w:eastAsia="zh-CN" w:bidi="ar-SA"/>
    </w:rPr>
  </w:style>
  <w:style w:type="paragraph" w:styleId="aa">
    <w:name w:val="Body Text Indent"/>
    <w:basedOn w:val="a2"/>
    <w:rsid w:val="00956243"/>
    <w:pPr>
      <w:widowControl w:val="0"/>
      <w:ind w:left="360"/>
      <w:jc w:val="both"/>
    </w:pPr>
    <w:rPr>
      <w:kern w:val="2"/>
    </w:rPr>
  </w:style>
  <w:style w:type="paragraph" w:styleId="ab">
    <w:name w:val="footer"/>
    <w:basedOn w:val="a2"/>
    <w:link w:val="ac"/>
    <w:uiPriority w:val="99"/>
    <w:rsid w:val="00956243"/>
    <w:pPr>
      <w:tabs>
        <w:tab w:val="center" w:pos="4320"/>
        <w:tab w:val="right" w:pos="8640"/>
      </w:tabs>
    </w:pPr>
  </w:style>
  <w:style w:type="character" w:styleId="ad">
    <w:name w:val="page number"/>
    <w:basedOn w:val="a3"/>
    <w:rsid w:val="00956243"/>
  </w:style>
  <w:style w:type="paragraph" w:styleId="31">
    <w:name w:val="Body Text Indent 3"/>
    <w:basedOn w:val="a2"/>
    <w:rsid w:val="00956243"/>
    <w:pPr>
      <w:ind w:left="360"/>
    </w:pPr>
  </w:style>
  <w:style w:type="paragraph" w:styleId="24">
    <w:name w:val="Body Text 2"/>
    <w:basedOn w:val="a2"/>
    <w:rsid w:val="00956243"/>
    <w:rPr>
      <w:rFonts w:ascii="Verdana" w:hAnsi="Verdana"/>
      <w:i/>
      <w:iCs/>
      <w:sz w:val="20"/>
    </w:rPr>
  </w:style>
  <w:style w:type="paragraph" w:styleId="ae">
    <w:name w:val="header"/>
    <w:basedOn w:val="a2"/>
    <w:rsid w:val="00956243"/>
    <w:pPr>
      <w:tabs>
        <w:tab w:val="center" w:pos="4320"/>
        <w:tab w:val="right" w:pos="8640"/>
      </w:tabs>
    </w:pPr>
  </w:style>
  <w:style w:type="character" w:customStyle="1" w:styleId="atitle1">
    <w:name w:val="atitle1"/>
    <w:basedOn w:val="a3"/>
    <w:rsid w:val="00956243"/>
    <w:rPr>
      <w:rFonts w:ascii="Arial" w:hAnsi="Arial" w:cs="Arial" w:hint="default"/>
      <w:b/>
      <w:bCs/>
      <w:sz w:val="44"/>
      <w:szCs w:val="44"/>
    </w:rPr>
  </w:style>
  <w:style w:type="paragraph" w:styleId="af">
    <w:name w:val="Title"/>
    <w:basedOn w:val="a2"/>
    <w:qFormat/>
    <w:rsid w:val="002911B0"/>
    <w:pPr>
      <w:widowControl w:val="0"/>
      <w:jc w:val="center"/>
    </w:pPr>
    <w:rPr>
      <w:b/>
      <w:bCs/>
      <w:kern w:val="2"/>
      <w:sz w:val="32"/>
    </w:rPr>
  </w:style>
  <w:style w:type="paragraph" w:customStyle="1" w:styleId="Default">
    <w:name w:val="Default"/>
    <w:rsid w:val="00DE5E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0">
    <w:name w:val="toc 1"/>
    <w:basedOn w:val="a2"/>
    <w:next w:val="a2"/>
    <w:autoRedefine/>
    <w:uiPriority w:val="39"/>
    <w:rsid w:val="00D24F29"/>
  </w:style>
  <w:style w:type="paragraph" w:styleId="25">
    <w:name w:val="toc 2"/>
    <w:basedOn w:val="a2"/>
    <w:next w:val="a2"/>
    <w:autoRedefine/>
    <w:uiPriority w:val="39"/>
    <w:rsid w:val="00D24F29"/>
    <w:pPr>
      <w:ind w:leftChars="200" w:left="420"/>
    </w:pPr>
  </w:style>
  <w:style w:type="paragraph" w:styleId="32">
    <w:name w:val="toc 3"/>
    <w:basedOn w:val="a2"/>
    <w:next w:val="a2"/>
    <w:autoRedefine/>
    <w:semiHidden/>
    <w:rsid w:val="00D24F29"/>
    <w:pPr>
      <w:ind w:leftChars="400" w:left="840"/>
    </w:pPr>
  </w:style>
  <w:style w:type="character" w:styleId="af0">
    <w:name w:val="Hyperlink"/>
    <w:basedOn w:val="a3"/>
    <w:uiPriority w:val="99"/>
    <w:rsid w:val="00D24F29"/>
    <w:rPr>
      <w:color w:val="0000FF"/>
      <w:u w:val="single"/>
    </w:rPr>
  </w:style>
  <w:style w:type="paragraph" w:customStyle="1" w:styleId="CM49">
    <w:name w:val="CM49"/>
    <w:basedOn w:val="Default"/>
    <w:next w:val="Default"/>
    <w:rsid w:val="00DD7FA8"/>
    <w:pPr>
      <w:spacing w:after="205"/>
    </w:pPr>
    <w:rPr>
      <w:color w:val="auto"/>
    </w:rPr>
  </w:style>
  <w:style w:type="paragraph" w:customStyle="1" w:styleId="CM14">
    <w:name w:val="CM14"/>
    <w:basedOn w:val="Default"/>
    <w:next w:val="Default"/>
    <w:rsid w:val="00DD7FA8"/>
    <w:rPr>
      <w:color w:val="auto"/>
    </w:rPr>
  </w:style>
  <w:style w:type="paragraph" w:customStyle="1" w:styleId="CM55">
    <w:name w:val="CM55"/>
    <w:basedOn w:val="Default"/>
    <w:next w:val="Default"/>
    <w:rsid w:val="00DD7FA8"/>
    <w:pPr>
      <w:spacing w:after="390"/>
    </w:pPr>
    <w:rPr>
      <w:color w:val="auto"/>
    </w:rPr>
  </w:style>
  <w:style w:type="table" w:styleId="af1">
    <w:name w:val="Table Grid"/>
    <w:basedOn w:val="a4"/>
    <w:uiPriority w:val="59"/>
    <w:rsid w:val="004B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8">
    <w:name w:val="CM48"/>
    <w:basedOn w:val="Default"/>
    <w:next w:val="Default"/>
    <w:rsid w:val="00DF22B7"/>
    <w:pPr>
      <w:spacing w:after="433"/>
    </w:pPr>
    <w:rPr>
      <w:color w:val="auto"/>
    </w:rPr>
  </w:style>
  <w:style w:type="paragraph" w:customStyle="1" w:styleId="CM12">
    <w:name w:val="CM12"/>
    <w:basedOn w:val="Default"/>
    <w:next w:val="Default"/>
    <w:rsid w:val="00DF22B7"/>
    <w:pPr>
      <w:spacing w:line="318" w:lineRule="atLeast"/>
    </w:pPr>
    <w:rPr>
      <w:color w:val="auto"/>
    </w:rPr>
  </w:style>
  <w:style w:type="paragraph" w:customStyle="1" w:styleId="CM52">
    <w:name w:val="CM52"/>
    <w:basedOn w:val="Default"/>
    <w:next w:val="Default"/>
    <w:rsid w:val="00DF22B7"/>
    <w:pPr>
      <w:spacing w:after="143"/>
    </w:pPr>
    <w:rPr>
      <w:color w:val="auto"/>
    </w:rPr>
  </w:style>
  <w:style w:type="paragraph" w:customStyle="1" w:styleId="CM54">
    <w:name w:val="CM54"/>
    <w:basedOn w:val="Default"/>
    <w:next w:val="Default"/>
    <w:rsid w:val="00DF22B7"/>
    <w:pPr>
      <w:spacing w:after="75"/>
    </w:pPr>
    <w:rPr>
      <w:color w:val="auto"/>
    </w:rPr>
  </w:style>
  <w:style w:type="paragraph" w:customStyle="1" w:styleId="CM57">
    <w:name w:val="CM57"/>
    <w:basedOn w:val="Default"/>
    <w:next w:val="Default"/>
    <w:rsid w:val="00DF22B7"/>
    <w:pPr>
      <w:spacing w:after="623"/>
    </w:pPr>
    <w:rPr>
      <w:color w:val="auto"/>
    </w:rPr>
  </w:style>
  <w:style w:type="character" w:customStyle="1" w:styleId="af2">
    <w:name w:val="样式 宋体"/>
    <w:basedOn w:val="a3"/>
    <w:rsid w:val="00F37400"/>
    <w:rPr>
      <w:rFonts w:ascii="SimSun" w:eastAsia="SimSun" w:hAnsi="SimSun"/>
      <w:sz w:val="21"/>
    </w:rPr>
  </w:style>
  <w:style w:type="paragraph" w:customStyle="1" w:styleId="CM2">
    <w:name w:val="CM2"/>
    <w:basedOn w:val="Default"/>
    <w:next w:val="Default"/>
    <w:rsid w:val="004729F7"/>
    <w:pPr>
      <w:spacing w:line="283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C724BC"/>
    <w:rPr>
      <w:color w:val="auto"/>
    </w:rPr>
  </w:style>
  <w:style w:type="paragraph" w:customStyle="1" w:styleId="CM64">
    <w:name w:val="CM64"/>
    <w:basedOn w:val="Default"/>
    <w:next w:val="Default"/>
    <w:rsid w:val="00C724BC"/>
    <w:pPr>
      <w:spacing w:after="1893"/>
    </w:pPr>
    <w:rPr>
      <w:color w:val="auto"/>
    </w:rPr>
  </w:style>
  <w:style w:type="paragraph" w:customStyle="1" w:styleId="CM47">
    <w:name w:val="CM47"/>
    <w:basedOn w:val="Default"/>
    <w:next w:val="Default"/>
    <w:rsid w:val="00A82C55"/>
    <w:pPr>
      <w:spacing w:after="298"/>
    </w:pPr>
    <w:rPr>
      <w:color w:val="auto"/>
    </w:rPr>
  </w:style>
  <w:style w:type="paragraph" w:customStyle="1" w:styleId="CM38">
    <w:name w:val="CM38"/>
    <w:basedOn w:val="Default"/>
    <w:next w:val="Default"/>
    <w:rsid w:val="00A82C55"/>
    <w:pPr>
      <w:spacing w:line="286" w:lineRule="atLeast"/>
    </w:pPr>
    <w:rPr>
      <w:color w:val="auto"/>
    </w:rPr>
  </w:style>
  <w:style w:type="paragraph" w:customStyle="1" w:styleId="CM51">
    <w:name w:val="CM51"/>
    <w:basedOn w:val="Default"/>
    <w:next w:val="Default"/>
    <w:rsid w:val="00217F28"/>
    <w:pPr>
      <w:spacing w:after="543"/>
    </w:pPr>
    <w:rPr>
      <w:color w:val="auto"/>
    </w:rPr>
  </w:style>
  <w:style w:type="paragraph" w:customStyle="1" w:styleId="CM46">
    <w:name w:val="CM46"/>
    <w:basedOn w:val="Default"/>
    <w:next w:val="Default"/>
    <w:rsid w:val="004117C0"/>
    <w:pPr>
      <w:spacing w:line="286" w:lineRule="atLeast"/>
    </w:pPr>
    <w:rPr>
      <w:color w:val="auto"/>
    </w:rPr>
  </w:style>
  <w:style w:type="paragraph" w:styleId="af3">
    <w:name w:val="Normal (Web)"/>
    <w:basedOn w:val="a2"/>
    <w:rsid w:val="00D523DC"/>
    <w:pPr>
      <w:spacing w:before="100" w:beforeAutospacing="1" w:after="100" w:afterAutospacing="1"/>
    </w:pPr>
    <w:rPr>
      <w:rFonts w:ascii="SimSun" w:hAnsi="SimSun" w:hint="eastAsia"/>
      <w:color w:val="000000"/>
    </w:rPr>
  </w:style>
  <w:style w:type="paragraph" w:styleId="af4">
    <w:name w:val="footnote text"/>
    <w:basedOn w:val="a2"/>
    <w:semiHidden/>
    <w:rsid w:val="00D841DB"/>
    <w:pPr>
      <w:snapToGrid w:val="0"/>
    </w:pPr>
    <w:rPr>
      <w:sz w:val="18"/>
      <w:szCs w:val="18"/>
    </w:rPr>
  </w:style>
  <w:style w:type="character" w:styleId="af5">
    <w:name w:val="footnote reference"/>
    <w:basedOn w:val="a3"/>
    <w:semiHidden/>
    <w:rsid w:val="00D841DB"/>
    <w:rPr>
      <w:vertAlign w:val="superscript"/>
    </w:rPr>
  </w:style>
  <w:style w:type="paragraph" w:styleId="41">
    <w:name w:val="toc 4"/>
    <w:basedOn w:val="a2"/>
    <w:next w:val="a2"/>
    <w:autoRedefine/>
    <w:semiHidden/>
    <w:rsid w:val="00C60EF6"/>
    <w:pPr>
      <w:widowControl w:val="0"/>
      <w:ind w:leftChars="600" w:left="1260"/>
      <w:jc w:val="both"/>
    </w:pPr>
    <w:rPr>
      <w:kern w:val="2"/>
      <w:sz w:val="21"/>
    </w:rPr>
  </w:style>
  <w:style w:type="paragraph" w:styleId="50">
    <w:name w:val="toc 5"/>
    <w:basedOn w:val="a2"/>
    <w:next w:val="a2"/>
    <w:autoRedefine/>
    <w:semiHidden/>
    <w:rsid w:val="00C60EF6"/>
    <w:pPr>
      <w:widowControl w:val="0"/>
      <w:ind w:leftChars="800" w:left="1680"/>
      <w:jc w:val="both"/>
    </w:pPr>
    <w:rPr>
      <w:kern w:val="2"/>
      <w:sz w:val="21"/>
    </w:rPr>
  </w:style>
  <w:style w:type="paragraph" w:styleId="60">
    <w:name w:val="toc 6"/>
    <w:basedOn w:val="a2"/>
    <w:next w:val="a2"/>
    <w:autoRedefine/>
    <w:semiHidden/>
    <w:rsid w:val="00C60EF6"/>
    <w:pPr>
      <w:widowControl w:val="0"/>
      <w:ind w:leftChars="1000" w:left="2100"/>
      <w:jc w:val="both"/>
    </w:pPr>
    <w:rPr>
      <w:kern w:val="2"/>
      <w:sz w:val="21"/>
    </w:rPr>
  </w:style>
  <w:style w:type="paragraph" w:styleId="70">
    <w:name w:val="toc 7"/>
    <w:basedOn w:val="a2"/>
    <w:next w:val="a2"/>
    <w:autoRedefine/>
    <w:semiHidden/>
    <w:rsid w:val="00C60EF6"/>
    <w:pPr>
      <w:widowControl w:val="0"/>
      <w:ind w:leftChars="1200" w:left="2520"/>
      <w:jc w:val="both"/>
    </w:pPr>
    <w:rPr>
      <w:kern w:val="2"/>
      <w:sz w:val="21"/>
    </w:rPr>
  </w:style>
  <w:style w:type="paragraph" w:styleId="80">
    <w:name w:val="toc 8"/>
    <w:basedOn w:val="a2"/>
    <w:next w:val="a2"/>
    <w:autoRedefine/>
    <w:semiHidden/>
    <w:rsid w:val="00C60EF6"/>
    <w:pPr>
      <w:widowControl w:val="0"/>
      <w:ind w:leftChars="1400" w:left="2940"/>
      <w:jc w:val="both"/>
    </w:pPr>
    <w:rPr>
      <w:kern w:val="2"/>
      <w:sz w:val="21"/>
    </w:rPr>
  </w:style>
  <w:style w:type="paragraph" w:styleId="90">
    <w:name w:val="toc 9"/>
    <w:basedOn w:val="a2"/>
    <w:next w:val="a2"/>
    <w:autoRedefine/>
    <w:semiHidden/>
    <w:rsid w:val="00C60EF6"/>
    <w:pPr>
      <w:widowControl w:val="0"/>
      <w:ind w:leftChars="1600" w:left="3360"/>
      <w:jc w:val="both"/>
    </w:pPr>
    <w:rPr>
      <w:kern w:val="2"/>
      <w:sz w:val="21"/>
    </w:rPr>
  </w:style>
  <w:style w:type="paragraph" w:customStyle="1" w:styleId="CM7">
    <w:name w:val="CM7"/>
    <w:basedOn w:val="Default"/>
    <w:next w:val="Default"/>
    <w:rsid w:val="00591135"/>
    <w:pPr>
      <w:spacing w:after="430"/>
    </w:pPr>
    <w:rPr>
      <w:color w:val="auto"/>
    </w:rPr>
  </w:style>
  <w:style w:type="paragraph" w:customStyle="1" w:styleId="CM8">
    <w:name w:val="CM8"/>
    <w:basedOn w:val="Default"/>
    <w:next w:val="Default"/>
    <w:rsid w:val="00591135"/>
    <w:pPr>
      <w:spacing w:after="60"/>
    </w:pPr>
    <w:rPr>
      <w:color w:val="auto"/>
    </w:rPr>
  </w:style>
  <w:style w:type="paragraph" w:customStyle="1" w:styleId="CM9">
    <w:name w:val="CM9"/>
    <w:basedOn w:val="Default"/>
    <w:next w:val="Default"/>
    <w:rsid w:val="00591135"/>
    <w:pPr>
      <w:spacing w:after="378"/>
    </w:pPr>
    <w:rPr>
      <w:color w:val="auto"/>
    </w:rPr>
  </w:style>
  <w:style w:type="paragraph" w:customStyle="1" w:styleId="CM3">
    <w:name w:val="CM3"/>
    <w:basedOn w:val="Default"/>
    <w:next w:val="Default"/>
    <w:rsid w:val="00591135"/>
    <w:pPr>
      <w:spacing w:line="31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91135"/>
    <w:pPr>
      <w:spacing w:after="133"/>
    </w:pPr>
    <w:rPr>
      <w:color w:val="auto"/>
    </w:rPr>
  </w:style>
  <w:style w:type="paragraph" w:customStyle="1" w:styleId="CM6">
    <w:name w:val="CM6"/>
    <w:basedOn w:val="Default"/>
    <w:next w:val="Default"/>
    <w:rsid w:val="00591135"/>
    <w:pPr>
      <w:spacing w:line="400" w:lineRule="atLeast"/>
    </w:pPr>
    <w:rPr>
      <w:color w:val="auto"/>
    </w:rPr>
  </w:style>
  <w:style w:type="paragraph" w:customStyle="1" w:styleId="2TimesNewRoman">
    <w:name w:val="样式 正文文本缩进 2 + (西文) Times New Roman (中文) 宋体 小五 加粗 居中 行距: 固定值..."/>
    <w:basedOn w:val="22"/>
    <w:rsid w:val="000E51A7"/>
    <w:pPr>
      <w:widowControl w:val="0"/>
      <w:spacing w:line="240" w:lineRule="exact"/>
      <w:ind w:leftChars="0" w:left="0"/>
      <w:jc w:val="center"/>
    </w:pPr>
    <w:rPr>
      <w:rFonts w:eastAsia="Times New Roman" w:cs="SimSun"/>
      <w:b/>
      <w:bCs/>
      <w:kern w:val="2"/>
      <w:sz w:val="18"/>
      <w:szCs w:val="20"/>
    </w:rPr>
  </w:style>
  <w:style w:type="character" w:customStyle="1" w:styleId="tw4winMark">
    <w:name w:val="tw4winMark"/>
    <w:rsid w:val="00242B9C"/>
    <w:rPr>
      <w:rFonts w:ascii="YouYuan" w:eastAsia="YouYuan"/>
      <w:vanish/>
      <w:color w:val="800080"/>
      <w:sz w:val="24"/>
      <w:vertAlign w:val="subscript"/>
    </w:rPr>
  </w:style>
  <w:style w:type="character" w:customStyle="1" w:styleId="o">
    <w:name w:val="??¡ì???¡ìo? ???¡ì??"/>
    <w:rsid w:val="00883831"/>
    <w:rPr>
      <w:rFonts w:ascii="SimSun" w:eastAsia="SimSun" w:hAnsi="SimSun"/>
      <w:sz w:val="21"/>
      <w:szCs w:val="21"/>
    </w:rPr>
  </w:style>
  <w:style w:type="paragraph" w:styleId="33">
    <w:name w:val="Body Text 3"/>
    <w:basedOn w:val="a2"/>
    <w:rsid w:val="00187A6C"/>
    <w:pPr>
      <w:spacing w:after="120"/>
    </w:pPr>
    <w:rPr>
      <w:sz w:val="16"/>
      <w:szCs w:val="16"/>
    </w:rPr>
  </w:style>
  <w:style w:type="paragraph" w:styleId="af6">
    <w:name w:val="Document Map"/>
    <w:basedOn w:val="a2"/>
    <w:semiHidden/>
    <w:rsid w:val="00D44189"/>
    <w:pPr>
      <w:shd w:val="clear" w:color="auto" w:fill="000080"/>
    </w:pPr>
    <w:rPr>
      <w:rFonts w:ascii="SimSun"/>
      <w:sz w:val="20"/>
      <w:szCs w:val="20"/>
    </w:rPr>
  </w:style>
  <w:style w:type="character" w:customStyle="1" w:styleId="font2">
    <w:name w:val="font2"/>
    <w:basedOn w:val="a3"/>
    <w:rsid w:val="004A261C"/>
  </w:style>
  <w:style w:type="paragraph" w:customStyle="1" w:styleId="CM108">
    <w:name w:val="CM108"/>
    <w:basedOn w:val="Default"/>
    <w:next w:val="Default"/>
    <w:rsid w:val="004A261C"/>
    <w:pPr>
      <w:spacing w:after="70"/>
    </w:pPr>
    <w:rPr>
      <w:rFonts w:ascii="DLCGG G+ Helvetica" w:eastAsia="DLCGG G+ Helvetica"/>
      <w:color w:val="auto"/>
    </w:rPr>
  </w:style>
  <w:style w:type="character" w:styleId="af7">
    <w:name w:val="annotation reference"/>
    <w:basedOn w:val="a3"/>
    <w:uiPriority w:val="99"/>
    <w:semiHidden/>
    <w:rsid w:val="004A261C"/>
    <w:rPr>
      <w:sz w:val="21"/>
      <w:szCs w:val="21"/>
    </w:rPr>
  </w:style>
  <w:style w:type="paragraph" w:styleId="af8">
    <w:name w:val="annotation text"/>
    <w:basedOn w:val="a2"/>
    <w:link w:val="af9"/>
    <w:uiPriority w:val="99"/>
    <w:semiHidden/>
    <w:rsid w:val="004A261C"/>
    <w:pPr>
      <w:widowControl w:val="0"/>
    </w:pPr>
    <w:rPr>
      <w:kern w:val="2"/>
      <w:sz w:val="21"/>
    </w:rPr>
  </w:style>
  <w:style w:type="paragraph" w:styleId="afa">
    <w:name w:val="Balloon Text"/>
    <w:basedOn w:val="a2"/>
    <w:semiHidden/>
    <w:rsid w:val="004A261C"/>
    <w:rPr>
      <w:sz w:val="18"/>
      <w:szCs w:val="18"/>
    </w:rPr>
  </w:style>
  <w:style w:type="paragraph" w:customStyle="1" w:styleId="20">
    <w:name w:val="样式2"/>
    <w:basedOn w:val="af3"/>
    <w:next w:val="4"/>
    <w:rsid w:val="00556809"/>
    <w:pPr>
      <w:numPr>
        <w:ilvl w:val="1"/>
        <w:numId w:val="7"/>
      </w:numPr>
      <w:spacing w:before="0" w:beforeAutospacing="0" w:after="0" w:afterAutospacing="0" w:line="400" w:lineRule="exact"/>
    </w:pPr>
    <w:rPr>
      <w:rFonts w:ascii="SimHei" w:eastAsia="SimHei" w:hint="default"/>
      <w:color w:val="auto"/>
    </w:rPr>
  </w:style>
  <w:style w:type="character" w:customStyle="1" w:styleId="40">
    <w:name w:val="Заголовок 4 Знак"/>
    <w:aliases w:val="标题 4 Char Char Знак,标题 4 Char Char Char Знак,--F4 Знак,heading 4 Знак,Heading 4 Char Знак,标题 4 Char2 Char Знак,标题 4 Char1 Char Char Знак,标题 4 Char3 Char Char Char Char Знак,标题 4 Char2 Char Char Char Char Char Знак,--F4 Char Знак,h4 Знак"/>
    <w:basedOn w:val="a3"/>
    <w:link w:val="4"/>
    <w:rsid w:val="007156CD"/>
    <w:rPr>
      <w:rFonts w:eastAsia="PMingLiU"/>
      <w:bCs/>
      <w:kern w:val="2"/>
      <w:sz w:val="24"/>
      <w:szCs w:val="28"/>
      <w:lang w:eastAsia="zh-TW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2"/>
    <w:rsid w:val="0023670F"/>
    <w:pPr>
      <w:widowControl w:val="0"/>
      <w:spacing w:line="360" w:lineRule="auto"/>
      <w:ind w:left="420"/>
      <w:jc w:val="both"/>
      <w:textAlignment w:val="baseline"/>
    </w:pPr>
    <w:rPr>
      <w:rFonts w:ascii="Arial" w:hAnsi="Arial" w:cs="Arial"/>
      <w:kern w:val="2"/>
      <w:sz w:val="21"/>
    </w:rPr>
  </w:style>
  <w:style w:type="paragraph" w:customStyle="1" w:styleId="ItemListinTable">
    <w:name w:val="Item List in Table"/>
    <w:basedOn w:val="a2"/>
    <w:rsid w:val="0023670F"/>
    <w:pPr>
      <w:numPr>
        <w:numId w:val="8"/>
      </w:numPr>
      <w:topLinePunct/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table" w:customStyle="1" w:styleId="Table">
    <w:name w:val="Table"/>
    <w:basedOn w:val="afb"/>
    <w:rsid w:val="0023670F"/>
    <w:pPr>
      <w:widowControl w:val="0"/>
    </w:pPr>
    <w:rPr>
      <w:rFonts w:cs="Arial"/>
      <w:lang w:val="ru-RU" w:eastAsia="en-US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ableHeading">
    <w:name w:val="Table Heading"/>
    <w:basedOn w:val="a2"/>
    <w:link w:val="TableHeadingChar"/>
    <w:rsid w:val="0023670F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Cs/>
      <w:snapToGrid w:val="0"/>
      <w:sz w:val="21"/>
      <w:szCs w:val="21"/>
    </w:rPr>
  </w:style>
  <w:style w:type="paragraph" w:customStyle="1" w:styleId="TableText">
    <w:name w:val="Table Text"/>
    <w:basedOn w:val="a2"/>
    <w:link w:val="TableTextChar"/>
    <w:rsid w:val="0023670F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 w:val="21"/>
      <w:szCs w:val="21"/>
    </w:rPr>
  </w:style>
  <w:style w:type="numbering" w:styleId="a">
    <w:name w:val="Outline List 3"/>
    <w:basedOn w:val="a5"/>
    <w:semiHidden/>
    <w:rsid w:val="0023670F"/>
    <w:pPr>
      <w:numPr>
        <w:numId w:val="9"/>
      </w:numPr>
    </w:pPr>
  </w:style>
  <w:style w:type="character" w:customStyle="1" w:styleId="TableHeadingChar">
    <w:name w:val="Table Heading Char"/>
    <w:basedOn w:val="a3"/>
    <w:link w:val="TableHeading"/>
    <w:rsid w:val="0023670F"/>
    <w:rPr>
      <w:rFonts w:ascii="Book Antiqua" w:eastAsia="SimHei" w:hAnsi="Book Antiqua" w:cs="Book Antiqua"/>
      <w:bCs/>
      <w:snapToGrid w:val="0"/>
      <w:sz w:val="21"/>
      <w:szCs w:val="21"/>
      <w:lang w:val="en-US" w:eastAsia="zh-CN" w:bidi="ar-SA"/>
    </w:rPr>
  </w:style>
  <w:style w:type="character" w:customStyle="1" w:styleId="TableTextChar">
    <w:name w:val="Table Text Char"/>
    <w:basedOn w:val="a3"/>
    <w:link w:val="TableText"/>
    <w:rsid w:val="0023670F"/>
    <w:rPr>
      <w:rFonts w:eastAsia="SimSun" w:cs="Arial"/>
      <w:snapToGrid w:val="0"/>
      <w:sz w:val="21"/>
      <w:szCs w:val="21"/>
      <w:lang w:val="en-US" w:eastAsia="zh-CN" w:bidi="ar-SA"/>
    </w:rPr>
  </w:style>
  <w:style w:type="table" w:styleId="afb">
    <w:name w:val="Table Professional"/>
    <w:basedOn w:val="a4"/>
    <w:rsid w:val="002367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annotation subject"/>
    <w:basedOn w:val="af8"/>
    <w:next w:val="af8"/>
    <w:semiHidden/>
    <w:rsid w:val="004A3193"/>
    <w:pPr>
      <w:widowControl/>
    </w:pPr>
    <w:rPr>
      <w:b/>
      <w:bCs/>
      <w:kern w:val="0"/>
      <w:sz w:val="24"/>
    </w:rPr>
  </w:style>
  <w:style w:type="character" w:styleId="afd">
    <w:name w:val="Strong"/>
    <w:basedOn w:val="a3"/>
    <w:qFormat/>
    <w:rsid w:val="004A3193"/>
    <w:rPr>
      <w:b/>
      <w:bCs/>
    </w:rPr>
  </w:style>
  <w:style w:type="character" w:customStyle="1" w:styleId="2Char">
    <w:name w:val="标题 2 Char"/>
    <w:basedOn w:val="a3"/>
    <w:rsid w:val="005327AF"/>
    <w:rPr>
      <w:rFonts w:eastAsia="SimSun" w:cs="Arial"/>
      <w:b/>
      <w:bCs/>
      <w:iCs/>
      <w:sz w:val="24"/>
      <w:szCs w:val="28"/>
      <w:lang w:val="en-US" w:eastAsia="zh-CN" w:bidi="ar-SA"/>
    </w:rPr>
  </w:style>
  <w:style w:type="character" w:customStyle="1" w:styleId="st1">
    <w:name w:val="st1"/>
    <w:basedOn w:val="a3"/>
    <w:rsid w:val="008C02EE"/>
  </w:style>
  <w:style w:type="paragraph" w:styleId="afe">
    <w:name w:val="Block Text"/>
    <w:basedOn w:val="a2"/>
    <w:rsid w:val="001456E2"/>
    <w:pPr>
      <w:widowControl w:val="0"/>
      <w:ind w:leftChars="766" w:left="1609" w:rightChars="1420" w:right="2982" w:firstLineChars="200" w:firstLine="420"/>
      <w:jc w:val="both"/>
    </w:pPr>
    <w:rPr>
      <w:kern w:val="2"/>
      <w:sz w:val="21"/>
    </w:rPr>
  </w:style>
  <w:style w:type="paragraph" w:customStyle="1" w:styleId="aff">
    <w:name w:val="正文对齐"/>
    <w:basedOn w:val="a2"/>
    <w:link w:val="Char"/>
    <w:qFormat/>
    <w:rsid w:val="006F4197"/>
    <w:pPr>
      <w:widowControl w:val="0"/>
      <w:spacing w:after="120"/>
      <w:ind w:leftChars="400" w:left="400"/>
      <w:jc w:val="both"/>
    </w:pPr>
    <w:rPr>
      <w:kern w:val="2"/>
      <w:sz w:val="21"/>
      <w:szCs w:val="21"/>
    </w:rPr>
  </w:style>
  <w:style w:type="character" w:customStyle="1" w:styleId="Char">
    <w:name w:val="正文对齐 Char"/>
    <w:basedOn w:val="a3"/>
    <w:link w:val="aff"/>
    <w:rsid w:val="006F4197"/>
    <w:rPr>
      <w:kern w:val="2"/>
      <w:sz w:val="21"/>
      <w:szCs w:val="21"/>
    </w:rPr>
  </w:style>
  <w:style w:type="paragraph" w:styleId="aff0">
    <w:name w:val="List Paragraph"/>
    <w:basedOn w:val="a2"/>
    <w:uiPriority w:val="34"/>
    <w:qFormat/>
    <w:rsid w:val="00F91379"/>
    <w:pPr>
      <w:ind w:firstLineChars="200" w:firstLine="420"/>
    </w:pPr>
  </w:style>
  <w:style w:type="paragraph" w:customStyle="1" w:styleId="aff1">
    <w:name w:val="插图对齐"/>
    <w:basedOn w:val="aff"/>
    <w:next w:val="aff"/>
    <w:link w:val="Char0"/>
    <w:qFormat/>
    <w:rsid w:val="00802B35"/>
    <w:pPr>
      <w:jc w:val="center"/>
    </w:pPr>
    <w:rPr>
      <w:rFonts w:eastAsiaTheme="minorEastAsia" w:cstheme="minorBidi"/>
    </w:rPr>
  </w:style>
  <w:style w:type="character" w:customStyle="1" w:styleId="Char0">
    <w:name w:val="插图对齐 Char"/>
    <w:basedOn w:val="Char"/>
    <w:link w:val="aff1"/>
    <w:rsid w:val="00802B35"/>
    <w:rPr>
      <w:rFonts w:eastAsiaTheme="minorEastAsia" w:cstheme="minorBidi"/>
      <w:kern w:val="2"/>
      <w:sz w:val="21"/>
      <w:szCs w:val="21"/>
    </w:rPr>
  </w:style>
  <w:style w:type="paragraph" w:customStyle="1" w:styleId="a0">
    <w:name w:val="说明并列"/>
    <w:basedOn w:val="a2"/>
    <w:link w:val="Char1"/>
    <w:qFormat/>
    <w:rsid w:val="00802B35"/>
    <w:pPr>
      <w:widowControl w:val="0"/>
      <w:numPr>
        <w:numId w:val="14"/>
      </w:numPr>
      <w:jc w:val="both"/>
    </w:pPr>
    <w:rPr>
      <w:rFonts w:eastAsiaTheme="minorEastAsia" w:cstheme="minorBidi"/>
      <w:kern w:val="2"/>
      <w:sz w:val="21"/>
      <w:szCs w:val="21"/>
      <w:shd w:val="pct15" w:color="auto" w:fill="FFFFFF"/>
    </w:rPr>
  </w:style>
  <w:style w:type="character" w:customStyle="1" w:styleId="Char1">
    <w:name w:val="说明并列 Char"/>
    <w:basedOn w:val="a3"/>
    <w:link w:val="a0"/>
    <w:rsid w:val="00802B35"/>
    <w:rPr>
      <w:rFonts w:eastAsiaTheme="minorEastAsia" w:cstheme="minorBidi"/>
      <w:kern w:val="2"/>
      <w:sz w:val="21"/>
      <w:szCs w:val="21"/>
    </w:rPr>
  </w:style>
  <w:style w:type="paragraph" w:customStyle="1" w:styleId="Step1">
    <w:name w:val="Step1"/>
    <w:basedOn w:val="a2"/>
    <w:next w:val="a2"/>
    <w:link w:val="Step1Char"/>
    <w:qFormat/>
    <w:rsid w:val="00430590"/>
    <w:pPr>
      <w:widowControl w:val="0"/>
      <w:numPr>
        <w:numId w:val="15"/>
      </w:numPr>
      <w:jc w:val="both"/>
    </w:pPr>
    <w:rPr>
      <w:rFonts w:eastAsiaTheme="minorEastAsia" w:cstheme="minorBidi"/>
      <w:kern w:val="2"/>
      <w:sz w:val="21"/>
      <w:szCs w:val="21"/>
    </w:rPr>
  </w:style>
  <w:style w:type="character" w:customStyle="1" w:styleId="Step1Char">
    <w:name w:val="Step1 Char"/>
    <w:basedOn w:val="Char"/>
    <w:link w:val="Step1"/>
    <w:rsid w:val="00430590"/>
    <w:rPr>
      <w:rFonts w:eastAsiaTheme="minorEastAsia" w:cstheme="minorBidi"/>
      <w:kern w:val="2"/>
      <w:sz w:val="21"/>
      <w:szCs w:val="21"/>
    </w:rPr>
  </w:style>
  <w:style w:type="paragraph" w:customStyle="1" w:styleId="Step">
    <w:name w:val="Step选择"/>
    <w:basedOn w:val="a2"/>
    <w:link w:val="StepChar"/>
    <w:qFormat/>
    <w:rsid w:val="00430590"/>
    <w:pPr>
      <w:widowControl w:val="0"/>
      <w:numPr>
        <w:numId w:val="16"/>
      </w:numPr>
      <w:jc w:val="both"/>
    </w:pPr>
    <w:rPr>
      <w:rFonts w:eastAsiaTheme="minorEastAsia" w:cstheme="minorBidi"/>
      <w:kern w:val="2"/>
      <w:sz w:val="21"/>
      <w:szCs w:val="21"/>
    </w:rPr>
  </w:style>
  <w:style w:type="character" w:customStyle="1" w:styleId="StepChar">
    <w:name w:val="Step选择 Char"/>
    <w:basedOn w:val="a3"/>
    <w:link w:val="Step"/>
    <w:rsid w:val="00430590"/>
    <w:rPr>
      <w:rFonts w:eastAsiaTheme="minorEastAsia" w:cstheme="minorBidi"/>
      <w:kern w:val="2"/>
      <w:sz w:val="21"/>
      <w:szCs w:val="21"/>
    </w:rPr>
  </w:style>
  <w:style w:type="character" w:customStyle="1" w:styleId="af9">
    <w:name w:val="Текст примечания Знак"/>
    <w:basedOn w:val="a3"/>
    <w:link w:val="af8"/>
    <w:uiPriority w:val="99"/>
    <w:semiHidden/>
    <w:rsid w:val="006E2FDD"/>
    <w:rPr>
      <w:kern w:val="2"/>
      <w:sz w:val="21"/>
      <w:szCs w:val="24"/>
    </w:rPr>
  </w:style>
  <w:style w:type="paragraph" w:customStyle="1" w:styleId="aff2">
    <w:name w:val="表格题注"/>
    <w:basedOn w:val="aff"/>
    <w:next w:val="aff"/>
    <w:qFormat/>
    <w:rsid w:val="00AC144F"/>
    <w:pPr>
      <w:keepNext/>
      <w:spacing w:before="60" w:after="0"/>
      <w:jc w:val="center"/>
    </w:pPr>
    <w:rPr>
      <w:rFonts w:eastAsia="SimHei" w:cstheme="minorBidi"/>
    </w:rPr>
  </w:style>
  <w:style w:type="paragraph" w:customStyle="1" w:styleId="aff3">
    <w:name w:val="插图题注"/>
    <w:basedOn w:val="aff"/>
    <w:next w:val="aff1"/>
    <w:qFormat/>
    <w:rsid w:val="00AC144F"/>
    <w:pPr>
      <w:keepNext/>
      <w:spacing w:before="60" w:after="0"/>
      <w:ind w:left="0"/>
      <w:jc w:val="center"/>
    </w:pPr>
    <w:rPr>
      <w:rFonts w:eastAsia="SimHei" w:cstheme="minorBidi"/>
    </w:rPr>
  </w:style>
  <w:style w:type="character" w:customStyle="1" w:styleId="translation-chunk">
    <w:name w:val="translation-chunk"/>
    <w:basedOn w:val="a3"/>
    <w:rsid w:val="00E91F53"/>
  </w:style>
  <w:style w:type="paragraph" w:customStyle="1" w:styleId="Pa10">
    <w:name w:val="Pa10"/>
    <w:basedOn w:val="a2"/>
    <w:next w:val="a2"/>
    <w:uiPriority w:val="99"/>
    <w:rsid w:val="003F4DD0"/>
    <w:pPr>
      <w:widowControl w:val="0"/>
      <w:autoSpaceDE w:val="0"/>
      <w:autoSpaceDN w:val="0"/>
      <w:adjustRightInd w:val="0"/>
      <w:spacing w:line="241" w:lineRule="atLeast"/>
    </w:pPr>
    <w:rPr>
      <w:rFonts w:ascii="AvantGarde" w:eastAsia="AvantGarde" w:hAnsi="Calibri"/>
    </w:rPr>
  </w:style>
  <w:style w:type="paragraph" w:customStyle="1" w:styleId="a1">
    <w:name w:val="并列圆点"/>
    <w:basedOn w:val="a2"/>
    <w:link w:val="Char2"/>
    <w:qFormat/>
    <w:rsid w:val="003F4DD0"/>
    <w:pPr>
      <w:widowControl w:val="0"/>
      <w:numPr>
        <w:numId w:val="28"/>
      </w:numPr>
      <w:jc w:val="both"/>
    </w:pPr>
    <w:rPr>
      <w:kern w:val="2"/>
      <w:sz w:val="21"/>
      <w:szCs w:val="21"/>
    </w:rPr>
  </w:style>
  <w:style w:type="character" w:customStyle="1" w:styleId="Char2">
    <w:name w:val="并列圆点 Char"/>
    <w:basedOn w:val="a3"/>
    <w:link w:val="a1"/>
    <w:rsid w:val="003F4DD0"/>
    <w:rPr>
      <w:kern w:val="2"/>
      <w:sz w:val="21"/>
      <w:szCs w:val="21"/>
    </w:rPr>
  </w:style>
  <w:style w:type="character" w:customStyle="1" w:styleId="ac">
    <w:name w:val="Нижний колонтитул Знак"/>
    <w:basedOn w:val="a3"/>
    <w:link w:val="ab"/>
    <w:uiPriority w:val="99"/>
    <w:rsid w:val="009264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56243"/>
    <w:rPr>
      <w:sz w:val="24"/>
      <w:szCs w:val="24"/>
    </w:rPr>
  </w:style>
  <w:style w:type="paragraph" w:styleId="1">
    <w:name w:val="heading 1"/>
    <w:basedOn w:val="a2"/>
    <w:next w:val="a2"/>
    <w:uiPriority w:val="9"/>
    <w:qFormat/>
    <w:rsid w:val="00956243"/>
    <w:pPr>
      <w:keepNext/>
      <w:pageBreakBefore/>
      <w:numPr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1"/>
    <w:uiPriority w:val="9"/>
    <w:qFormat/>
    <w:rsid w:val="00956243"/>
    <w:pPr>
      <w:numPr>
        <w:ilvl w:val="1"/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956243"/>
    <w:pPr>
      <w:numPr>
        <w:ilvl w:val="2"/>
        <w:numId w:val="13"/>
      </w:numPr>
      <w:tabs>
        <w:tab w:val="left" w:pos="36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2"/>
    </w:pPr>
    <w:rPr>
      <w:rFonts w:cs="Arial"/>
      <w:b/>
      <w:bCs/>
      <w:szCs w:val="26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,H4"/>
    <w:basedOn w:val="a2"/>
    <w:next w:val="a2"/>
    <w:link w:val="40"/>
    <w:uiPriority w:val="9"/>
    <w:qFormat/>
    <w:rsid w:val="00956243"/>
    <w:pPr>
      <w:widowControl w:val="0"/>
      <w:numPr>
        <w:ilvl w:val="4"/>
        <w:numId w:val="1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3"/>
    </w:pPr>
    <w:rPr>
      <w:rFonts w:eastAsia="PMingLiU"/>
      <w:bCs/>
      <w:kern w:val="2"/>
      <w:szCs w:val="28"/>
      <w:lang w:eastAsia="zh-TW"/>
    </w:rPr>
  </w:style>
  <w:style w:type="paragraph" w:styleId="5">
    <w:name w:val="heading 5"/>
    <w:basedOn w:val="a2"/>
    <w:next w:val="a2"/>
    <w:uiPriority w:val="9"/>
    <w:qFormat/>
    <w:rsid w:val="00956243"/>
    <w:pPr>
      <w:widowControl w:val="0"/>
      <w:numPr>
        <w:ilvl w:val="4"/>
        <w:numId w:val="2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2592" w:hanging="1296"/>
      <w:outlineLvl w:val="4"/>
    </w:pPr>
    <w:rPr>
      <w:rFonts w:ascii="Arial" w:eastAsia="PMingLiU" w:hAnsi="Arial"/>
      <w:bCs/>
      <w:iCs/>
      <w:kern w:val="2"/>
      <w:sz w:val="20"/>
      <w:szCs w:val="26"/>
      <w:lang w:eastAsia="zh-TW"/>
    </w:rPr>
  </w:style>
  <w:style w:type="paragraph" w:styleId="6">
    <w:name w:val="heading 6"/>
    <w:basedOn w:val="a2"/>
    <w:next w:val="a2"/>
    <w:qFormat/>
    <w:rsid w:val="00956243"/>
    <w:pPr>
      <w:numPr>
        <w:ilvl w:val="5"/>
        <w:numId w:val="3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024"/>
      <w:outlineLvl w:val="5"/>
    </w:pPr>
    <w:rPr>
      <w:rFonts w:ascii="Arial" w:hAnsi="Arial"/>
      <w:bCs/>
      <w:sz w:val="20"/>
      <w:szCs w:val="22"/>
    </w:rPr>
  </w:style>
  <w:style w:type="paragraph" w:styleId="7">
    <w:name w:val="heading 7"/>
    <w:basedOn w:val="a2"/>
    <w:next w:val="a2"/>
    <w:qFormat/>
    <w:rsid w:val="00956243"/>
    <w:pPr>
      <w:numPr>
        <w:ilvl w:val="6"/>
        <w:numId w:val="4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600" w:hanging="1440"/>
      <w:outlineLvl w:val="6"/>
    </w:pPr>
    <w:rPr>
      <w:rFonts w:ascii="Arial" w:hAnsi="Arial"/>
      <w:sz w:val="20"/>
    </w:rPr>
  </w:style>
  <w:style w:type="paragraph" w:styleId="8">
    <w:name w:val="heading 8"/>
    <w:basedOn w:val="a2"/>
    <w:next w:val="a2"/>
    <w:qFormat/>
    <w:rsid w:val="00956243"/>
    <w:pPr>
      <w:numPr>
        <w:ilvl w:val="7"/>
        <w:numId w:val="5"/>
      </w:numPr>
      <w:tabs>
        <w:tab w:val="left" w:pos="360"/>
        <w:tab w:val="left" w:pos="720"/>
        <w:tab w:val="left" w:pos="108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032" w:hanging="1584"/>
      <w:outlineLvl w:val="7"/>
    </w:pPr>
    <w:rPr>
      <w:rFonts w:ascii="Arial" w:hAnsi="Arial"/>
      <w:iCs/>
      <w:sz w:val="20"/>
    </w:rPr>
  </w:style>
  <w:style w:type="paragraph" w:styleId="9">
    <w:name w:val="heading 9"/>
    <w:basedOn w:val="a2"/>
    <w:next w:val="a2"/>
    <w:qFormat/>
    <w:rsid w:val="00956243"/>
    <w:pPr>
      <w:numPr>
        <w:ilvl w:val="8"/>
        <w:numId w:val="6"/>
      </w:numPr>
      <w:tabs>
        <w:tab w:val="clear" w:pos="2152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608" w:hanging="1872"/>
      <w:outlineLvl w:val="8"/>
    </w:pPr>
    <w:rPr>
      <w:rFonts w:ascii="Arial" w:hAnsi="Arial" w:cs="Arial"/>
      <w:sz w:val="20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1">
    <w:name w:val="Заголовок 2 Знак"/>
    <w:basedOn w:val="a3"/>
    <w:link w:val="2"/>
    <w:uiPriority w:val="9"/>
    <w:rsid w:val="009A5C11"/>
    <w:rPr>
      <w:rFonts w:cs="Arial"/>
      <w:b/>
      <w:bCs/>
      <w:iCs/>
      <w:sz w:val="24"/>
      <w:szCs w:val="28"/>
    </w:rPr>
  </w:style>
  <w:style w:type="character" w:customStyle="1" w:styleId="30">
    <w:name w:val="Заголовок 3 Знак"/>
    <w:basedOn w:val="a3"/>
    <w:link w:val="3"/>
    <w:uiPriority w:val="9"/>
    <w:rsid w:val="009A5C11"/>
    <w:rPr>
      <w:rFonts w:cs="Arial"/>
      <w:b/>
      <w:bCs/>
      <w:sz w:val="24"/>
      <w:szCs w:val="26"/>
    </w:rPr>
  </w:style>
  <w:style w:type="paragraph" w:styleId="a6">
    <w:name w:val="Plain Text"/>
    <w:basedOn w:val="a2"/>
    <w:rsid w:val="00956243"/>
    <w:rPr>
      <w:rFonts w:ascii="SimSun" w:hAnsi="Courier New" w:cs="Courier New"/>
      <w:szCs w:val="21"/>
    </w:rPr>
  </w:style>
  <w:style w:type="paragraph" w:styleId="22">
    <w:name w:val="Body Text Indent 2"/>
    <w:basedOn w:val="a2"/>
    <w:link w:val="23"/>
    <w:rsid w:val="00956243"/>
    <w:pPr>
      <w:ind w:leftChars="857" w:left="1800"/>
    </w:pPr>
  </w:style>
  <w:style w:type="character" w:customStyle="1" w:styleId="23">
    <w:name w:val="Основной текст с отступом 2 Знак"/>
    <w:basedOn w:val="a3"/>
    <w:link w:val="22"/>
    <w:rsid w:val="00F60799"/>
    <w:rPr>
      <w:rFonts w:eastAsia="SimSun"/>
      <w:sz w:val="24"/>
      <w:szCs w:val="24"/>
      <w:lang w:val="en-US" w:eastAsia="zh-CN" w:bidi="ar-SA"/>
    </w:rPr>
  </w:style>
  <w:style w:type="paragraph" w:styleId="a7">
    <w:name w:val="caption"/>
    <w:basedOn w:val="a2"/>
    <w:next w:val="a2"/>
    <w:qFormat/>
    <w:rsid w:val="00956243"/>
    <w:pPr>
      <w:spacing w:before="152" w:after="160"/>
    </w:pPr>
    <w:rPr>
      <w:rFonts w:ascii="Arial" w:eastAsia="SimHei" w:hAnsi="Arial" w:cs="Arial"/>
      <w:szCs w:val="20"/>
    </w:rPr>
  </w:style>
  <w:style w:type="paragraph" w:styleId="a8">
    <w:name w:val="Body Text"/>
    <w:basedOn w:val="a2"/>
    <w:link w:val="a9"/>
    <w:rsid w:val="00956243"/>
    <w:pPr>
      <w:ind w:rightChars="-167" w:right="-334"/>
    </w:pPr>
    <w:rPr>
      <w:spacing w:val="4"/>
      <w:kern w:val="56"/>
    </w:rPr>
  </w:style>
  <w:style w:type="character" w:customStyle="1" w:styleId="a9">
    <w:name w:val="Основной текст Знак"/>
    <w:basedOn w:val="a3"/>
    <w:link w:val="a8"/>
    <w:rsid w:val="00481E3A"/>
    <w:rPr>
      <w:rFonts w:eastAsia="SimSun"/>
      <w:spacing w:val="4"/>
      <w:kern w:val="56"/>
      <w:sz w:val="24"/>
      <w:szCs w:val="24"/>
      <w:lang w:val="en-US" w:eastAsia="zh-CN" w:bidi="ar-SA"/>
    </w:rPr>
  </w:style>
  <w:style w:type="paragraph" w:styleId="aa">
    <w:name w:val="Body Text Indent"/>
    <w:basedOn w:val="a2"/>
    <w:rsid w:val="00956243"/>
    <w:pPr>
      <w:widowControl w:val="0"/>
      <w:ind w:left="360"/>
      <w:jc w:val="both"/>
    </w:pPr>
    <w:rPr>
      <w:kern w:val="2"/>
    </w:rPr>
  </w:style>
  <w:style w:type="paragraph" w:styleId="ab">
    <w:name w:val="footer"/>
    <w:basedOn w:val="a2"/>
    <w:link w:val="ac"/>
    <w:uiPriority w:val="99"/>
    <w:rsid w:val="00956243"/>
    <w:pPr>
      <w:tabs>
        <w:tab w:val="center" w:pos="4320"/>
        <w:tab w:val="right" w:pos="8640"/>
      </w:tabs>
    </w:pPr>
  </w:style>
  <w:style w:type="character" w:styleId="ad">
    <w:name w:val="page number"/>
    <w:basedOn w:val="a3"/>
    <w:rsid w:val="00956243"/>
  </w:style>
  <w:style w:type="paragraph" w:styleId="31">
    <w:name w:val="Body Text Indent 3"/>
    <w:basedOn w:val="a2"/>
    <w:rsid w:val="00956243"/>
    <w:pPr>
      <w:ind w:left="360"/>
    </w:pPr>
  </w:style>
  <w:style w:type="paragraph" w:styleId="24">
    <w:name w:val="Body Text 2"/>
    <w:basedOn w:val="a2"/>
    <w:rsid w:val="00956243"/>
    <w:rPr>
      <w:rFonts w:ascii="Verdana" w:hAnsi="Verdana"/>
      <w:i/>
      <w:iCs/>
      <w:sz w:val="20"/>
    </w:rPr>
  </w:style>
  <w:style w:type="paragraph" w:styleId="ae">
    <w:name w:val="header"/>
    <w:basedOn w:val="a2"/>
    <w:rsid w:val="00956243"/>
    <w:pPr>
      <w:tabs>
        <w:tab w:val="center" w:pos="4320"/>
        <w:tab w:val="right" w:pos="8640"/>
      </w:tabs>
    </w:pPr>
  </w:style>
  <w:style w:type="character" w:customStyle="1" w:styleId="atitle1">
    <w:name w:val="atitle1"/>
    <w:basedOn w:val="a3"/>
    <w:rsid w:val="00956243"/>
    <w:rPr>
      <w:rFonts w:ascii="Arial" w:hAnsi="Arial" w:cs="Arial" w:hint="default"/>
      <w:b/>
      <w:bCs/>
      <w:sz w:val="44"/>
      <w:szCs w:val="44"/>
    </w:rPr>
  </w:style>
  <w:style w:type="paragraph" w:styleId="af">
    <w:name w:val="Title"/>
    <w:basedOn w:val="a2"/>
    <w:qFormat/>
    <w:rsid w:val="002911B0"/>
    <w:pPr>
      <w:widowControl w:val="0"/>
      <w:jc w:val="center"/>
    </w:pPr>
    <w:rPr>
      <w:b/>
      <w:bCs/>
      <w:kern w:val="2"/>
      <w:sz w:val="32"/>
    </w:rPr>
  </w:style>
  <w:style w:type="paragraph" w:customStyle="1" w:styleId="Default">
    <w:name w:val="Default"/>
    <w:rsid w:val="00DE5E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0">
    <w:name w:val="toc 1"/>
    <w:basedOn w:val="a2"/>
    <w:next w:val="a2"/>
    <w:autoRedefine/>
    <w:uiPriority w:val="39"/>
    <w:rsid w:val="00D24F29"/>
  </w:style>
  <w:style w:type="paragraph" w:styleId="25">
    <w:name w:val="toc 2"/>
    <w:basedOn w:val="a2"/>
    <w:next w:val="a2"/>
    <w:autoRedefine/>
    <w:uiPriority w:val="39"/>
    <w:rsid w:val="00D24F29"/>
    <w:pPr>
      <w:ind w:leftChars="200" w:left="420"/>
    </w:pPr>
  </w:style>
  <w:style w:type="paragraph" w:styleId="32">
    <w:name w:val="toc 3"/>
    <w:basedOn w:val="a2"/>
    <w:next w:val="a2"/>
    <w:autoRedefine/>
    <w:semiHidden/>
    <w:rsid w:val="00D24F29"/>
    <w:pPr>
      <w:ind w:leftChars="400" w:left="840"/>
    </w:pPr>
  </w:style>
  <w:style w:type="character" w:styleId="af0">
    <w:name w:val="Hyperlink"/>
    <w:basedOn w:val="a3"/>
    <w:uiPriority w:val="99"/>
    <w:rsid w:val="00D24F29"/>
    <w:rPr>
      <w:color w:val="0000FF"/>
      <w:u w:val="single"/>
    </w:rPr>
  </w:style>
  <w:style w:type="paragraph" w:customStyle="1" w:styleId="CM49">
    <w:name w:val="CM49"/>
    <w:basedOn w:val="Default"/>
    <w:next w:val="Default"/>
    <w:rsid w:val="00DD7FA8"/>
    <w:pPr>
      <w:spacing w:after="205"/>
    </w:pPr>
    <w:rPr>
      <w:color w:val="auto"/>
    </w:rPr>
  </w:style>
  <w:style w:type="paragraph" w:customStyle="1" w:styleId="CM14">
    <w:name w:val="CM14"/>
    <w:basedOn w:val="Default"/>
    <w:next w:val="Default"/>
    <w:rsid w:val="00DD7FA8"/>
    <w:rPr>
      <w:color w:val="auto"/>
    </w:rPr>
  </w:style>
  <w:style w:type="paragraph" w:customStyle="1" w:styleId="CM55">
    <w:name w:val="CM55"/>
    <w:basedOn w:val="Default"/>
    <w:next w:val="Default"/>
    <w:rsid w:val="00DD7FA8"/>
    <w:pPr>
      <w:spacing w:after="390"/>
    </w:pPr>
    <w:rPr>
      <w:color w:val="auto"/>
    </w:rPr>
  </w:style>
  <w:style w:type="table" w:styleId="af1">
    <w:name w:val="Table Grid"/>
    <w:basedOn w:val="a4"/>
    <w:uiPriority w:val="59"/>
    <w:rsid w:val="004B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8">
    <w:name w:val="CM48"/>
    <w:basedOn w:val="Default"/>
    <w:next w:val="Default"/>
    <w:rsid w:val="00DF22B7"/>
    <w:pPr>
      <w:spacing w:after="433"/>
    </w:pPr>
    <w:rPr>
      <w:color w:val="auto"/>
    </w:rPr>
  </w:style>
  <w:style w:type="paragraph" w:customStyle="1" w:styleId="CM12">
    <w:name w:val="CM12"/>
    <w:basedOn w:val="Default"/>
    <w:next w:val="Default"/>
    <w:rsid w:val="00DF22B7"/>
    <w:pPr>
      <w:spacing w:line="318" w:lineRule="atLeast"/>
    </w:pPr>
    <w:rPr>
      <w:color w:val="auto"/>
    </w:rPr>
  </w:style>
  <w:style w:type="paragraph" w:customStyle="1" w:styleId="CM52">
    <w:name w:val="CM52"/>
    <w:basedOn w:val="Default"/>
    <w:next w:val="Default"/>
    <w:rsid w:val="00DF22B7"/>
    <w:pPr>
      <w:spacing w:after="143"/>
    </w:pPr>
    <w:rPr>
      <w:color w:val="auto"/>
    </w:rPr>
  </w:style>
  <w:style w:type="paragraph" w:customStyle="1" w:styleId="CM54">
    <w:name w:val="CM54"/>
    <w:basedOn w:val="Default"/>
    <w:next w:val="Default"/>
    <w:rsid w:val="00DF22B7"/>
    <w:pPr>
      <w:spacing w:after="75"/>
    </w:pPr>
    <w:rPr>
      <w:color w:val="auto"/>
    </w:rPr>
  </w:style>
  <w:style w:type="paragraph" w:customStyle="1" w:styleId="CM57">
    <w:name w:val="CM57"/>
    <w:basedOn w:val="Default"/>
    <w:next w:val="Default"/>
    <w:rsid w:val="00DF22B7"/>
    <w:pPr>
      <w:spacing w:after="623"/>
    </w:pPr>
    <w:rPr>
      <w:color w:val="auto"/>
    </w:rPr>
  </w:style>
  <w:style w:type="character" w:customStyle="1" w:styleId="af2">
    <w:name w:val="样式 宋体"/>
    <w:basedOn w:val="a3"/>
    <w:rsid w:val="00F37400"/>
    <w:rPr>
      <w:rFonts w:ascii="SimSun" w:eastAsia="SimSun" w:hAnsi="SimSun"/>
      <w:sz w:val="21"/>
    </w:rPr>
  </w:style>
  <w:style w:type="paragraph" w:customStyle="1" w:styleId="CM2">
    <w:name w:val="CM2"/>
    <w:basedOn w:val="Default"/>
    <w:next w:val="Default"/>
    <w:rsid w:val="004729F7"/>
    <w:pPr>
      <w:spacing w:line="283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C724BC"/>
    <w:rPr>
      <w:color w:val="auto"/>
    </w:rPr>
  </w:style>
  <w:style w:type="paragraph" w:customStyle="1" w:styleId="CM64">
    <w:name w:val="CM64"/>
    <w:basedOn w:val="Default"/>
    <w:next w:val="Default"/>
    <w:rsid w:val="00C724BC"/>
    <w:pPr>
      <w:spacing w:after="1893"/>
    </w:pPr>
    <w:rPr>
      <w:color w:val="auto"/>
    </w:rPr>
  </w:style>
  <w:style w:type="paragraph" w:customStyle="1" w:styleId="CM47">
    <w:name w:val="CM47"/>
    <w:basedOn w:val="Default"/>
    <w:next w:val="Default"/>
    <w:rsid w:val="00A82C55"/>
    <w:pPr>
      <w:spacing w:after="298"/>
    </w:pPr>
    <w:rPr>
      <w:color w:val="auto"/>
    </w:rPr>
  </w:style>
  <w:style w:type="paragraph" w:customStyle="1" w:styleId="CM38">
    <w:name w:val="CM38"/>
    <w:basedOn w:val="Default"/>
    <w:next w:val="Default"/>
    <w:rsid w:val="00A82C55"/>
    <w:pPr>
      <w:spacing w:line="286" w:lineRule="atLeast"/>
    </w:pPr>
    <w:rPr>
      <w:color w:val="auto"/>
    </w:rPr>
  </w:style>
  <w:style w:type="paragraph" w:customStyle="1" w:styleId="CM51">
    <w:name w:val="CM51"/>
    <w:basedOn w:val="Default"/>
    <w:next w:val="Default"/>
    <w:rsid w:val="00217F28"/>
    <w:pPr>
      <w:spacing w:after="543"/>
    </w:pPr>
    <w:rPr>
      <w:color w:val="auto"/>
    </w:rPr>
  </w:style>
  <w:style w:type="paragraph" w:customStyle="1" w:styleId="CM46">
    <w:name w:val="CM46"/>
    <w:basedOn w:val="Default"/>
    <w:next w:val="Default"/>
    <w:rsid w:val="004117C0"/>
    <w:pPr>
      <w:spacing w:line="286" w:lineRule="atLeast"/>
    </w:pPr>
    <w:rPr>
      <w:color w:val="auto"/>
    </w:rPr>
  </w:style>
  <w:style w:type="paragraph" w:styleId="af3">
    <w:name w:val="Normal (Web)"/>
    <w:basedOn w:val="a2"/>
    <w:rsid w:val="00D523DC"/>
    <w:pPr>
      <w:spacing w:before="100" w:beforeAutospacing="1" w:after="100" w:afterAutospacing="1"/>
    </w:pPr>
    <w:rPr>
      <w:rFonts w:ascii="SimSun" w:hAnsi="SimSun" w:hint="eastAsia"/>
      <w:color w:val="000000"/>
    </w:rPr>
  </w:style>
  <w:style w:type="paragraph" w:styleId="af4">
    <w:name w:val="footnote text"/>
    <w:basedOn w:val="a2"/>
    <w:semiHidden/>
    <w:rsid w:val="00D841DB"/>
    <w:pPr>
      <w:snapToGrid w:val="0"/>
    </w:pPr>
    <w:rPr>
      <w:sz w:val="18"/>
      <w:szCs w:val="18"/>
    </w:rPr>
  </w:style>
  <w:style w:type="character" w:styleId="af5">
    <w:name w:val="footnote reference"/>
    <w:basedOn w:val="a3"/>
    <w:semiHidden/>
    <w:rsid w:val="00D841DB"/>
    <w:rPr>
      <w:vertAlign w:val="superscript"/>
    </w:rPr>
  </w:style>
  <w:style w:type="paragraph" w:styleId="41">
    <w:name w:val="toc 4"/>
    <w:basedOn w:val="a2"/>
    <w:next w:val="a2"/>
    <w:autoRedefine/>
    <w:semiHidden/>
    <w:rsid w:val="00C60EF6"/>
    <w:pPr>
      <w:widowControl w:val="0"/>
      <w:ind w:leftChars="600" w:left="1260"/>
      <w:jc w:val="both"/>
    </w:pPr>
    <w:rPr>
      <w:kern w:val="2"/>
      <w:sz w:val="21"/>
    </w:rPr>
  </w:style>
  <w:style w:type="paragraph" w:styleId="50">
    <w:name w:val="toc 5"/>
    <w:basedOn w:val="a2"/>
    <w:next w:val="a2"/>
    <w:autoRedefine/>
    <w:semiHidden/>
    <w:rsid w:val="00C60EF6"/>
    <w:pPr>
      <w:widowControl w:val="0"/>
      <w:ind w:leftChars="800" w:left="1680"/>
      <w:jc w:val="both"/>
    </w:pPr>
    <w:rPr>
      <w:kern w:val="2"/>
      <w:sz w:val="21"/>
    </w:rPr>
  </w:style>
  <w:style w:type="paragraph" w:styleId="60">
    <w:name w:val="toc 6"/>
    <w:basedOn w:val="a2"/>
    <w:next w:val="a2"/>
    <w:autoRedefine/>
    <w:semiHidden/>
    <w:rsid w:val="00C60EF6"/>
    <w:pPr>
      <w:widowControl w:val="0"/>
      <w:ind w:leftChars="1000" w:left="2100"/>
      <w:jc w:val="both"/>
    </w:pPr>
    <w:rPr>
      <w:kern w:val="2"/>
      <w:sz w:val="21"/>
    </w:rPr>
  </w:style>
  <w:style w:type="paragraph" w:styleId="70">
    <w:name w:val="toc 7"/>
    <w:basedOn w:val="a2"/>
    <w:next w:val="a2"/>
    <w:autoRedefine/>
    <w:semiHidden/>
    <w:rsid w:val="00C60EF6"/>
    <w:pPr>
      <w:widowControl w:val="0"/>
      <w:ind w:leftChars="1200" w:left="2520"/>
      <w:jc w:val="both"/>
    </w:pPr>
    <w:rPr>
      <w:kern w:val="2"/>
      <w:sz w:val="21"/>
    </w:rPr>
  </w:style>
  <w:style w:type="paragraph" w:styleId="80">
    <w:name w:val="toc 8"/>
    <w:basedOn w:val="a2"/>
    <w:next w:val="a2"/>
    <w:autoRedefine/>
    <w:semiHidden/>
    <w:rsid w:val="00C60EF6"/>
    <w:pPr>
      <w:widowControl w:val="0"/>
      <w:ind w:leftChars="1400" w:left="2940"/>
      <w:jc w:val="both"/>
    </w:pPr>
    <w:rPr>
      <w:kern w:val="2"/>
      <w:sz w:val="21"/>
    </w:rPr>
  </w:style>
  <w:style w:type="paragraph" w:styleId="90">
    <w:name w:val="toc 9"/>
    <w:basedOn w:val="a2"/>
    <w:next w:val="a2"/>
    <w:autoRedefine/>
    <w:semiHidden/>
    <w:rsid w:val="00C60EF6"/>
    <w:pPr>
      <w:widowControl w:val="0"/>
      <w:ind w:leftChars="1600" w:left="3360"/>
      <w:jc w:val="both"/>
    </w:pPr>
    <w:rPr>
      <w:kern w:val="2"/>
      <w:sz w:val="21"/>
    </w:rPr>
  </w:style>
  <w:style w:type="paragraph" w:customStyle="1" w:styleId="CM7">
    <w:name w:val="CM7"/>
    <w:basedOn w:val="Default"/>
    <w:next w:val="Default"/>
    <w:rsid w:val="00591135"/>
    <w:pPr>
      <w:spacing w:after="430"/>
    </w:pPr>
    <w:rPr>
      <w:color w:val="auto"/>
    </w:rPr>
  </w:style>
  <w:style w:type="paragraph" w:customStyle="1" w:styleId="CM8">
    <w:name w:val="CM8"/>
    <w:basedOn w:val="Default"/>
    <w:next w:val="Default"/>
    <w:rsid w:val="00591135"/>
    <w:pPr>
      <w:spacing w:after="60"/>
    </w:pPr>
    <w:rPr>
      <w:color w:val="auto"/>
    </w:rPr>
  </w:style>
  <w:style w:type="paragraph" w:customStyle="1" w:styleId="CM9">
    <w:name w:val="CM9"/>
    <w:basedOn w:val="Default"/>
    <w:next w:val="Default"/>
    <w:rsid w:val="00591135"/>
    <w:pPr>
      <w:spacing w:after="378"/>
    </w:pPr>
    <w:rPr>
      <w:color w:val="auto"/>
    </w:rPr>
  </w:style>
  <w:style w:type="paragraph" w:customStyle="1" w:styleId="CM3">
    <w:name w:val="CM3"/>
    <w:basedOn w:val="Default"/>
    <w:next w:val="Default"/>
    <w:rsid w:val="00591135"/>
    <w:pPr>
      <w:spacing w:line="31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91135"/>
    <w:pPr>
      <w:spacing w:after="133"/>
    </w:pPr>
    <w:rPr>
      <w:color w:val="auto"/>
    </w:rPr>
  </w:style>
  <w:style w:type="paragraph" w:customStyle="1" w:styleId="CM6">
    <w:name w:val="CM6"/>
    <w:basedOn w:val="Default"/>
    <w:next w:val="Default"/>
    <w:rsid w:val="00591135"/>
    <w:pPr>
      <w:spacing w:line="400" w:lineRule="atLeast"/>
    </w:pPr>
    <w:rPr>
      <w:color w:val="auto"/>
    </w:rPr>
  </w:style>
  <w:style w:type="paragraph" w:customStyle="1" w:styleId="2TimesNewRoman">
    <w:name w:val="样式 正文文本缩进 2 + (西文) Times New Roman (中文) 宋体 小五 加粗 居中 行距: 固定值..."/>
    <w:basedOn w:val="22"/>
    <w:rsid w:val="000E51A7"/>
    <w:pPr>
      <w:widowControl w:val="0"/>
      <w:spacing w:line="240" w:lineRule="exact"/>
      <w:ind w:leftChars="0" w:left="0"/>
      <w:jc w:val="center"/>
    </w:pPr>
    <w:rPr>
      <w:rFonts w:eastAsia="Times New Roman" w:cs="SimSun"/>
      <w:b/>
      <w:bCs/>
      <w:kern w:val="2"/>
      <w:sz w:val="18"/>
      <w:szCs w:val="20"/>
    </w:rPr>
  </w:style>
  <w:style w:type="character" w:customStyle="1" w:styleId="tw4winMark">
    <w:name w:val="tw4winMark"/>
    <w:rsid w:val="00242B9C"/>
    <w:rPr>
      <w:rFonts w:ascii="YouYuan" w:eastAsia="YouYuan"/>
      <w:vanish/>
      <w:color w:val="800080"/>
      <w:sz w:val="24"/>
      <w:vertAlign w:val="subscript"/>
    </w:rPr>
  </w:style>
  <w:style w:type="character" w:customStyle="1" w:styleId="o">
    <w:name w:val="??¡ì???¡ìo? ???¡ì??"/>
    <w:rsid w:val="00883831"/>
    <w:rPr>
      <w:rFonts w:ascii="SimSun" w:eastAsia="SimSun" w:hAnsi="SimSun"/>
      <w:sz w:val="21"/>
      <w:szCs w:val="21"/>
    </w:rPr>
  </w:style>
  <w:style w:type="paragraph" w:styleId="33">
    <w:name w:val="Body Text 3"/>
    <w:basedOn w:val="a2"/>
    <w:rsid w:val="00187A6C"/>
    <w:pPr>
      <w:spacing w:after="120"/>
    </w:pPr>
    <w:rPr>
      <w:sz w:val="16"/>
      <w:szCs w:val="16"/>
    </w:rPr>
  </w:style>
  <w:style w:type="paragraph" w:styleId="af6">
    <w:name w:val="Document Map"/>
    <w:basedOn w:val="a2"/>
    <w:semiHidden/>
    <w:rsid w:val="00D44189"/>
    <w:pPr>
      <w:shd w:val="clear" w:color="auto" w:fill="000080"/>
    </w:pPr>
    <w:rPr>
      <w:rFonts w:ascii="SimSun"/>
      <w:sz w:val="20"/>
      <w:szCs w:val="20"/>
    </w:rPr>
  </w:style>
  <w:style w:type="character" w:customStyle="1" w:styleId="font2">
    <w:name w:val="font2"/>
    <w:basedOn w:val="a3"/>
    <w:rsid w:val="004A261C"/>
  </w:style>
  <w:style w:type="paragraph" w:customStyle="1" w:styleId="CM108">
    <w:name w:val="CM108"/>
    <w:basedOn w:val="Default"/>
    <w:next w:val="Default"/>
    <w:rsid w:val="004A261C"/>
    <w:pPr>
      <w:spacing w:after="70"/>
    </w:pPr>
    <w:rPr>
      <w:rFonts w:ascii="DLCGG G+ Helvetica" w:eastAsia="DLCGG G+ Helvetica"/>
      <w:color w:val="auto"/>
    </w:rPr>
  </w:style>
  <w:style w:type="character" w:styleId="af7">
    <w:name w:val="annotation reference"/>
    <w:basedOn w:val="a3"/>
    <w:uiPriority w:val="99"/>
    <w:semiHidden/>
    <w:rsid w:val="004A261C"/>
    <w:rPr>
      <w:sz w:val="21"/>
      <w:szCs w:val="21"/>
    </w:rPr>
  </w:style>
  <w:style w:type="paragraph" w:styleId="af8">
    <w:name w:val="annotation text"/>
    <w:basedOn w:val="a2"/>
    <w:link w:val="af9"/>
    <w:uiPriority w:val="99"/>
    <w:semiHidden/>
    <w:rsid w:val="004A261C"/>
    <w:pPr>
      <w:widowControl w:val="0"/>
    </w:pPr>
    <w:rPr>
      <w:kern w:val="2"/>
      <w:sz w:val="21"/>
    </w:rPr>
  </w:style>
  <w:style w:type="paragraph" w:styleId="afa">
    <w:name w:val="Balloon Text"/>
    <w:basedOn w:val="a2"/>
    <w:semiHidden/>
    <w:rsid w:val="004A261C"/>
    <w:rPr>
      <w:sz w:val="18"/>
      <w:szCs w:val="18"/>
    </w:rPr>
  </w:style>
  <w:style w:type="paragraph" w:customStyle="1" w:styleId="20">
    <w:name w:val="样式2"/>
    <w:basedOn w:val="af3"/>
    <w:next w:val="4"/>
    <w:rsid w:val="00556809"/>
    <w:pPr>
      <w:numPr>
        <w:ilvl w:val="1"/>
        <w:numId w:val="7"/>
      </w:numPr>
      <w:spacing w:before="0" w:beforeAutospacing="0" w:after="0" w:afterAutospacing="0" w:line="400" w:lineRule="exact"/>
    </w:pPr>
    <w:rPr>
      <w:rFonts w:ascii="SimHei" w:eastAsia="SimHei" w:hint="default"/>
      <w:color w:val="auto"/>
    </w:rPr>
  </w:style>
  <w:style w:type="character" w:customStyle="1" w:styleId="40">
    <w:name w:val="Заголовок 4 Знак"/>
    <w:aliases w:val="标题 4 Char Char Знак,标题 4 Char Char Char Знак,--F4 Знак,heading 4 Знак,Heading 4 Char Знак,标题 4 Char2 Char Знак,标题 4 Char1 Char Char Знак,标题 4 Char3 Char Char Char Char Знак,标题 4 Char2 Char Char Char Char Char Знак,--F4 Char Знак,h4 Знак"/>
    <w:basedOn w:val="a3"/>
    <w:link w:val="4"/>
    <w:rsid w:val="007156CD"/>
    <w:rPr>
      <w:rFonts w:eastAsia="PMingLiU"/>
      <w:bCs/>
      <w:kern w:val="2"/>
      <w:sz w:val="24"/>
      <w:szCs w:val="28"/>
      <w:lang w:eastAsia="zh-TW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2"/>
    <w:rsid w:val="0023670F"/>
    <w:pPr>
      <w:widowControl w:val="0"/>
      <w:spacing w:line="360" w:lineRule="auto"/>
      <w:ind w:left="420"/>
      <w:jc w:val="both"/>
      <w:textAlignment w:val="baseline"/>
    </w:pPr>
    <w:rPr>
      <w:rFonts w:ascii="Arial" w:hAnsi="Arial" w:cs="Arial"/>
      <w:kern w:val="2"/>
      <w:sz w:val="21"/>
    </w:rPr>
  </w:style>
  <w:style w:type="paragraph" w:customStyle="1" w:styleId="ItemListinTable">
    <w:name w:val="Item List in Table"/>
    <w:basedOn w:val="a2"/>
    <w:rsid w:val="0023670F"/>
    <w:pPr>
      <w:numPr>
        <w:numId w:val="8"/>
      </w:numPr>
      <w:topLinePunct/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table" w:customStyle="1" w:styleId="Table">
    <w:name w:val="Table"/>
    <w:basedOn w:val="afb"/>
    <w:rsid w:val="0023670F"/>
    <w:pPr>
      <w:widowControl w:val="0"/>
    </w:pPr>
    <w:rPr>
      <w:rFonts w:cs="Arial"/>
      <w:lang w:val="ru-RU" w:eastAsia="en-US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ableHeading">
    <w:name w:val="Table Heading"/>
    <w:basedOn w:val="a2"/>
    <w:link w:val="TableHeadingChar"/>
    <w:rsid w:val="0023670F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Cs/>
      <w:snapToGrid w:val="0"/>
      <w:sz w:val="21"/>
      <w:szCs w:val="21"/>
    </w:rPr>
  </w:style>
  <w:style w:type="paragraph" w:customStyle="1" w:styleId="TableText">
    <w:name w:val="Table Text"/>
    <w:basedOn w:val="a2"/>
    <w:link w:val="TableTextChar"/>
    <w:rsid w:val="0023670F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 w:val="21"/>
      <w:szCs w:val="21"/>
    </w:rPr>
  </w:style>
  <w:style w:type="numbering" w:styleId="a">
    <w:name w:val="Outline List 3"/>
    <w:basedOn w:val="a5"/>
    <w:semiHidden/>
    <w:rsid w:val="0023670F"/>
    <w:pPr>
      <w:numPr>
        <w:numId w:val="9"/>
      </w:numPr>
    </w:pPr>
  </w:style>
  <w:style w:type="character" w:customStyle="1" w:styleId="TableHeadingChar">
    <w:name w:val="Table Heading Char"/>
    <w:basedOn w:val="a3"/>
    <w:link w:val="TableHeading"/>
    <w:rsid w:val="0023670F"/>
    <w:rPr>
      <w:rFonts w:ascii="Book Antiqua" w:eastAsia="SimHei" w:hAnsi="Book Antiqua" w:cs="Book Antiqua"/>
      <w:bCs/>
      <w:snapToGrid w:val="0"/>
      <w:sz w:val="21"/>
      <w:szCs w:val="21"/>
      <w:lang w:val="en-US" w:eastAsia="zh-CN" w:bidi="ar-SA"/>
    </w:rPr>
  </w:style>
  <w:style w:type="character" w:customStyle="1" w:styleId="TableTextChar">
    <w:name w:val="Table Text Char"/>
    <w:basedOn w:val="a3"/>
    <w:link w:val="TableText"/>
    <w:rsid w:val="0023670F"/>
    <w:rPr>
      <w:rFonts w:eastAsia="SimSun" w:cs="Arial"/>
      <w:snapToGrid w:val="0"/>
      <w:sz w:val="21"/>
      <w:szCs w:val="21"/>
      <w:lang w:val="en-US" w:eastAsia="zh-CN" w:bidi="ar-SA"/>
    </w:rPr>
  </w:style>
  <w:style w:type="table" w:styleId="afb">
    <w:name w:val="Table Professional"/>
    <w:basedOn w:val="a4"/>
    <w:rsid w:val="0023670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annotation subject"/>
    <w:basedOn w:val="af8"/>
    <w:next w:val="af8"/>
    <w:semiHidden/>
    <w:rsid w:val="004A3193"/>
    <w:pPr>
      <w:widowControl/>
    </w:pPr>
    <w:rPr>
      <w:b/>
      <w:bCs/>
      <w:kern w:val="0"/>
      <w:sz w:val="24"/>
    </w:rPr>
  </w:style>
  <w:style w:type="character" w:styleId="afd">
    <w:name w:val="Strong"/>
    <w:basedOn w:val="a3"/>
    <w:qFormat/>
    <w:rsid w:val="004A3193"/>
    <w:rPr>
      <w:b/>
      <w:bCs/>
    </w:rPr>
  </w:style>
  <w:style w:type="character" w:customStyle="1" w:styleId="2Char">
    <w:name w:val="标题 2 Char"/>
    <w:basedOn w:val="a3"/>
    <w:rsid w:val="005327AF"/>
    <w:rPr>
      <w:rFonts w:eastAsia="SimSun" w:cs="Arial"/>
      <w:b/>
      <w:bCs/>
      <w:iCs/>
      <w:sz w:val="24"/>
      <w:szCs w:val="28"/>
      <w:lang w:val="en-US" w:eastAsia="zh-CN" w:bidi="ar-SA"/>
    </w:rPr>
  </w:style>
  <w:style w:type="character" w:customStyle="1" w:styleId="st1">
    <w:name w:val="st1"/>
    <w:basedOn w:val="a3"/>
    <w:rsid w:val="008C02EE"/>
  </w:style>
  <w:style w:type="paragraph" w:styleId="afe">
    <w:name w:val="Block Text"/>
    <w:basedOn w:val="a2"/>
    <w:rsid w:val="001456E2"/>
    <w:pPr>
      <w:widowControl w:val="0"/>
      <w:ind w:leftChars="766" w:left="1609" w:rightChars="1420" w:right="2982" w:firstLineChars="200" w:firstLine="420"/>
      <w:jc w:val="both"/>
    </w:pPr>
    <w:rPr>
      <w:kern w:val="2"/>
      <w:sz w:val="21"/>
    </w:rPr>
  </w:style>
  <w:style w:type="paragraph" w:customStyle="1" w:styleId="aff">
    <w:name w:val="正文对齐"/>
    <w:basedOn w:val="a2"/>
    <w:link w:val="Char"/>
    <w:qFormat/>
    <w:rsid w:val="006F4197"/>
    <w:pPr>
      <w:widowControl w:val="0"/>
      <w:spacing w:after="120"/>
      <w:ind w:leftChars="400" w:left="400"/>
      <w:jc w:val="both"/>
    </w:pPr>
    <w:rPr>
      <w:kern w:val="2"/>
      <w:sz w:val="21"/>
      <w:szCs w:val="21"/>
    </w:rPr>
  </w:style>
  <w:style w:type="character" w:customStyle="1" w:styleId="Char">
    <w:name w:val="正文对齐 Char"/>
    <w:basedOn w:val="a3"/>
    <w:link w:val="aff"/>
    <w:rsid w:val="006F4197"/>
    <w:rPr>
      <w:kern w:val="2"/>
      <w:sz w:val="21"/>
      <w:szCs w:val="21"/>
    </w:rPr>
  </w:style>
  <w:style w:type="paragraph" w:styleId="aff0">
    <w:name w:val="List Paragraph"/>
    <w:basedOn w:val="a2"/>
    <w:uiPriority w:val="34"/>
    <w:qFormat/>
    <w:rsid w:val="00F91379"/>
    <w:pPr>
      <w:ind w:firstLineChars="200" w:firstLine="420"/>
    </w:pPr>
  </w:style>
  <w:style w:type="paragraph" w:customStyle="1" w:styleId="aff1">
    <w:name w:val="插图对齐"/>
    <w:basedOn w:val="aff"/>
    <w:next w:val="aff"/>
    <w:link w:val="Char0"/>
    <w:qFormat/>
    <w:rsid w:val="00802B35"/>
    <w:pPr>
      <w:jc w:val="center"/>
    </w:pPr>
    <w:rPr>
      <w:rFonts w:eastAsiaTheme="minorEastAsia" w:cstheme="minorBidi"/>
    </w:rPr>
  </w:style>
  <w:style w:type="character" w:customStyle="1" w:styleId="Char0">
    <w:name w:val="插图对齐 Char"/>
    <w:basedOn w:val="Char"/>
    <w:link w:val="aff1"/>
    <w:rsid w:val="00802B35"/>
    <w:rPr>
      <w:rFonts w:eastAsiaTheme="minorEastAsia" w:cstheme="minorBidi"/>
      <w:kern w:val="2"/>
      <w:sz w:val="21"/>
      <w:szCs w:val="21"/>
    </w:rPr>
  </w:style>
  <w:style w:type="paragraph" w:customStyle="1" w:styleId="a0">
    <w:name w:val="说明并列"/>
    <w:basedOn w:val="a2"/>
    <w:link w:val="Char1"/>
    <w:qFormat/>
    <w:rsid w:val="00802B35"/>
    <w:pPr>
      <w:widowControl w:val="0"/>
      <w:numPr>
        <w:numId w:val="14"/>
      </w:numPr>
      <w:jc w:val="both"/>
    </w:pPr>
    <w:rPr>
      <w:rFonts w:eastAsiaTheme="minorEastAsia" w:cstheme="minorBidi"/>
      <w:kern w:val="2"/>
      <w:sz w:val="21"/>
      <w:szCs w:val="21"/>
      <w:shd w:val="pct15" w:color="auto" w:fill="FFFFFF"/>
    </w:rPr>
  </w:style>
  <w:style w:type="character" w:customStyle="1" w:styleId="Char1">
    <w:name w:val="说明并列 Char"/>
    <w:basedOn w:val="a3"/>
    <w:link w:val="a0"/>
    <w:rsid w:val="00802B35"/>
    <w:rPr>
      <w:rFonts w:eastAsiaTheme="minorEastAsia" w:cstheme="minorBidi"/>
      <w:kern w:val="2"/>
      <w:sz w:val="21"/>
      <w:szCs w:val="21"/>
    </w:rPr>
  </w:style>
  <w:style w:type="paragraph" w:customStyle="1" w:styleId="Step1">
    <w:name w:val="Step1"/>
    <w:basedOn w:val="a2"/>
    <w:next w:val="a2"/>
    <w:link w:val="Step1Char"/>
    <w:qFormat/>
    <w:rsid w:val="00430590"/>
    <w:pPr>
      <w:widowControl w:val="0"/>
      <w:numPr>
        <w:numId w:val="15"/>
      </w:numPr>
      <w:jc w:val="both"/>
    </w:pPr>
    <w:rPr>
      <w:rFonts w:eastAsiaTheme="minorEastAsia" w:cstheme="minorBidi"/>
      <w:kern w:val="2"/>
      <w:sz w:val="21"/>
      <w:szCs w:val="21"/>
    </w:rPr>
  </w:style>
  <w:style w:type="character" w:customStyle="1" w:styleId="Step1Char">
    <w:name w:val="Step1 Char"/>
    <w:basedOn w:val="Char"/>
    <w:link w:val="Step1"/>
    <w:rsid w:val="00430590"/>
    <w:rPr>
      <w:rFonts w:eastAsiaTheme="minorEastAsia" w:cstheme="minorBidi"/>
      <w:kern w:val="2"/>
      <w:sz w:val="21"/>
      <w:szCs w:val="21"/>
    </w:rPr>
  </w:style>
  <w:style w:type="paragraph" w:customStyle="1" w:styleId="Step">
    <w:name w:val="Step选择"/>
    <w:basedOn w:val="a2"/>
    <w:link w:val="StepChar"/>
    <w:qFormat/>
    <w:rsid w:val="00430590"/>
    <w:pPr>
      <w:widowControl w:val="0"/>
      <w:numPr>
        <w:numId w:val="16"/>
      </w:numPr>
      <w:jc w:val="both"/>
    </w:pPr>
    <w:rPr>
      <w:rFonts w:eastAsiaTheme="minorEastAsia" w:cstheme="minorBidi"/>
      <w:kern w:val="2"/>
      <w:sz w:val="21"/>
      <w:szCs w:val="21"/>
    </w:rPr>
  </w:style>
  <w:style w:type="character" w:customStyle="1" w:styleId="StepChar">
    <w:name w:val="Step选择 Char"/>
    <w:basedOn w:val="a3"/>
    <w:link w:val="Step"/>
    <w:rsid w:val="00430590"/>
    <w:rPr>
      <w:rFonts w:eastAsiaTheme="minorEastAsia" w:cstheme="minorBidi"/>
      <w:kern w:val="2"/>
      <w:sz w:val="21"/>
      <w:szCs w:val="21"/>
    </w:rPr>
  </w:style>
  <w:style w:type="character" w:customStyle="1" w:styleId="af9">
    <w:name w:val="Текст примечания Знак"/>
    <w:basedOn w:val="a3"/>
    <w:link w:val="af8"/>
    <w:uiPriority w:val="99"/>
    <w:semiHidden/>
    <w:rsid w:val="006E2FDD"/>
    <w:rPr>
      <w:kern w:val="2"/>
      <w:sz w:val="21"/>
      <w:szCs w:val="24"/>
    </w:rPr>
  </w:style>
  <w:style w:type="paragraph" w:customStyle="1" w:styleId="aff2">
    <w:name w:val="表格题注"/>
    <w:basedOn w:val="aff"/>
    <w:next w:val="aff"/>
    <w:qFormat/>
    <w:rsid w:val="00AC144F"/>
    <w:pPr>
      <w:keepNext/>
      <w:spacing w:before="60" w:after="0"/>
      <w:jc w:val="center"/>
    </w:pPr>
    <w:rPr>
      <w:rFonts w:eastAsia="SimHei" w:cstheme="minorBidi"/>
    </w:rPr>
  </w:style>
  <w:style w:type="paragraph" w:customStyle="1" w:styleId="aff3">
    <w:name w:val="插图题注"/>
    <w:basedOn w:val="aff"/>
    <w:next w:val="aff1"/>
    <w:qFormat/>
    <w:rsid w:val="00AC144F"/>
    <w:pPr>
      <w:keepNext/>
      <w:spacing w:before="60" w:after="0"/>
      <w:ind w:left="0"/>
      <w:jc w:val="center"/>
    </w:pPr>
    <w:rPr>
      <w:rFonts w:eastAsia="SimHei" w:cstheme="minorBidi"/>
    </w:rPr>
  </w:style>
  <w:style w:type="character" w:customStyle="1" w:styleId="translation-chunk">
    <w:name w:val="translation-chunk"/>
    <w:basedOn w:val="a3"/>
    <w:rsid w:val="00E91F53"/>
  </w:style>
  <w:style w:type="paragraph" w:customStyle="1" w:styleId="Pa10">
    <w:name w:val="Pa10"/>
    <w:basedOn w:val="a2"/>
    <w:next w:val="a2"/>
    <w:uiPriority w:val="99"/>
    <w:rsid w:val="003F4DD0"/>
    <w:pPr>
      <w:widowControl w:val="0"/>
      <w:autoSpaceDE w:val="0"/>
      <w:autoSpaceDN w:val="0"/>
      <w:adjustRightInd w:val="0"/>
      <w:spacing w:line="241" w:lineRule="atLeast"/>
    </w:pPr>
    <w:rPr>
      <w:rFonts w:ascii="AvantGarde" w:eastAsia="AvantGarde" w:hAnsi="Calibri"/>
    </w:rPr>
  </w:style>
  <w:style w:type="paragraph" w:customStyle="1" w:styleId="a1">
    <w:name w:val="并列圆点"/>
    <w:basedOn w:val="a2"/>
    <w:link w:val="Char2"/>
    <w:qFormat/>
    <w:rsid w:val="003F4DD0"/>
    <w:pPr>
      <w:widowControl w:val="0"/>
      <w:numPr>
        <w:numId w:val="28"/>
      </w:numPr>
      <w:jc w:val="both"/>
    </w:pPr>
    <w:rPr>
      <w:kern w:val="2"/>
      <w:sz w:val="21"/>
      <w:szCs w:val="21"/>
    </w:rPr>
  </w:style>
  <w:style w:type="character" w:customStyle="1" w:styleId="Char2">
    <w:name w:val="并列圆点 Char"/>
    <w:basedOn w:val="a3"/>
    <w:link w:val="a1"/>
    <w:rsid w:val="003F4DD0"/>
    <w:rPr>
      <w:kern w:val="2"/>
      <w:sz w:val="21"/>
      <w:szCs w:val="21"/>
    </w:rPr>
  </w:style>
  <w:style w:type="character" w:customStyle="1" w:styleId="ac">
    <w:name w:val="Нижний колонтитул Знак"/>
    <w:basedOn w:val="a3"/>
    <w:link w:val="ab"/>
    <w:uiPriority w:val="99"/>
    <w:rsid w:val="009264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28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4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support@boli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info@bolid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bolid.r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08BD3-BEFB-4244-BFCC-236AC8473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139</TotalTime>
  <Pages>10</Pages>
  <Words>1267</Words>
  <Characters>8997</Characters>
  <Application>Microsoft Office Word</Application>
  <DocSecurity>0</DocSecurity>
  <Lines>74</Lines>
  <Paragraphs>20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6" baseType="lpstr">
      <vt:lpstr/>
      <vt:lpstr>K6 Camera User's manual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Инсталляция изделия.</vt:lpstr>
      <vt:lpstr>    Пожалуйста, убедитесь, что монтажная поверхность  может минимально выдерживать 3</vt:lpstr>
      <vt:lpstr>    </vt:lpstr>
      <vt:lpstr>    </vt:lpstr>
      <vt:lpstr>Доступ через Web-интерфейс.</vt:lpstr>
      <vt:lpstr>    </vt:lpstr>
      <vt:lpstr>    Подключение к Web-интерфейсу.</vt:lpstr>
      <vt:lpstr>    </vt:lpstr>
      <vt:lpstr>    </vt:lpstr>
      <vt:lpstr>    Использование утилиты Config Tool.</vt:lpstr>
    </vt:vector>
  </TitlesOfParts>
  <Company/>
  <LinksUpToDate>false</LinksUpToDate>
  <CharactersWithSpaces>10244</CharactersWithSpaces>
  <SharedDoc>false</SharedDoc>
  <HLinks>
    <vt:vector size="90" baseType="variant"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_Toc399312289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_Toc399312288</vt:lpwstr>
      </vt:variant>
      <vt:variant>
        <vt:i4>1507385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_Toc399312287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_Toc399312286</vt:lpwstr>
      </vt:variant>
      <vt:variant>
        <vt:i4>1507385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_Toc399312285</vt:lpwstr>
      </vt:variant>
      <vt:variant>
        <vt:i4>1507385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_Toc399312284</vt:lpwstr>
      </vt:variant>
      <vt:variant>
        <vt:i4>1507385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_Toc399312283</vt:lpwstr>
      </vt:variant>
      <vt:variant>
        <vt:i4>1507385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_Toc399312282</vt:lpwstr>
      </vt:variant>
      <vt:variant>
        <vt:i4>1507385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_Toc399312281</vt:lpwstr>
      </vt:variant>
      <vt:variant>
        <vt:i4>1507385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_Toc399312280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_Toc399312279</vt:lpwstr>
      </vt:variant>
      <vt:variant>
        <vt:i4>1572921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_Toc399312278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_Toc399312277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_Toc399312276</vt:lpwstr>
      </vt:variant>
      <vt:variant>
        <vt:i4>1572921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_Toc399312275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Чернова Наталья Сергеевна</dc:creator>
  <cp:lastModifiedBy>Чернова Наталья Сергеевна</cp:lastModifiedBy>
  <cp:revision>11</cp:revision>
  <cp:lastPrinted>2018-06-21T13:48:00Z</cp:lastPrinted>
  <dcterms:created xsi:type="dcterms:W3CDTF">2016-09-16T07:35:00Z</dcterms:created>
  <dcterms:modified xsi:type="dcterms:W3CDTF">2018-06-21T13:48:00Z</dcterms:modified>
</cp:coreProperties>
</file>